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34307" w14:textId="77777777" w:rsidR="002F4E42" w:rsidRDefault="002F4E42"/>
    <w:p w14:paraId="58FF2A0D" w14:textId="77777777" w:rsidR="00D62493" w:rsidRDefault="00D62493"/>
    <w:tbl>
      <w:tblPr>
        <w:tblW w:w="0" w:type="auto"/>
        <w:tblInd w:w="288" w:type="dxa"/>
        <w:tblLayout w:type="fixed"/>
        <w:tblLook w:val="00A0" w:firstRow="1" w:lastRow="0" w:firstColumn="1" w:lastColumn="0" w:noHBand="0" w:noVBand="0"/>
      </w:tblPr>
      <w:tblGrid>
        <w:gridCol w:w="4500"/>
        <w:gridCol w:w="360"/>
        <w:gridCol w:w="236"/>
        <w:gridCol w:w="360"/>
        <w:gridCol w:w="4624"/>
        <w:gridCol w:w="360"/>
        <w:gridCol w:w="236"/>
        <w:gridCol w:w="360"/>
        <w:gridCol w:w="5050"/>
      </w:tblGrid>
      <w:tr w:rsidR="009260C4" w:rsidRPr="00160012" w14:paraId="541C60C3" w14:textId="77777777" w:rsidTr="00D7209A">
        <w:tc>
          <w:tcPr>
            <w:tcW w:w="4500" w:type="dxa"/>
          </w:tcPr>
          <w:p w14:paraId="4FFD0BA4" w14:textId="77777777" w:rsidR="009260C4" w:rsidRDefault="009260C4" w:rsidP="00D7209A">
            <w:pPr>
              <w:pStyle w:val="debthead"/>
              <w:widowControl w:val="0"/>
            </w:pPr>
            <w:r>
              <w:t>Are you...</w:t>
            </w:r>
          </w:p>
          <w:p w14:paraId="39B46107" w14:textId="6ADA1001" w:rsidR="009260C4" w:rsidRPr="00D7209A" w:rsidRDefault="009260C4" w:rsidP="00D7209A">
            <w:pPr>
              <w:pStyle w:val="debtbody"/>
              <w:widowControl w:val="0"/>
              <w:rPr>
                <w:i/>
                <w:iCs/>
              </w:rPr>
            </w:pPr>
            <w:r w:rsidRPr="00D7209A">
              <w:rPr>
                <w:i/>
                <w:iCs/>
              </w:rPr>
              <w:t>….  struggling to pay bills?</w:t>
            </w:r>
          </w:p>
          <w:p w14:paraId="57FB2A33" w14:textId="42AFBC5D" w:rsidR="009260C4" w:rsidRPr="00D7209A" w:rsidRDefault="009260C4" w:rsidP="00D7209A">
            <w:pPr>
              <w:pStyle w:val="debtbody"/>
              <w:widowControl w:val="0"/>
              <w:rPr>
                <w:i/>
                <w:iCs/>
              </w:rPr>
            </w:pPr>
            <w:r w:rsidRPr="00D7209A">
              <w:rPr>
                <w:i/>
                <w:iCs/>
              </w:rPr>
              <w:t xml:space="preserve">….  under pressure from              </w:t>
            </w:r>
            <w:r w:rsidR="00F021E5">
              <w:rPr>
                <w:i/>
                <w:iCs/>
              </w:rPr>
              <w:t xml:space="preserve">   </w:t>
            </w:r>
            <w:r w:rsidRPr="00D7209A">
              <w:rPr>
                <w:i/>
                <w:iCs/>
              </w:rPr>
              <w:t>creditors?</w:t>
            </w:r>
          </w:p>
          <w:p w14:paraId="598ECC81" w14:textId="41C877FB" w:rsidR="009260C4" w:rsidRPr="00D7209A" w:rsidRDefault="009260C4" w:rsidP="00D7209A">
            <w:pPr>
              <w:pStyle w:val="debtbody"/>
              <w:widowControl w:val="0"/>
              <w:rPr>
                <w:i/>
                <w:iCs/>
              </w:rPr>
            </w:pPr>
            <w:r w:rsidRPr="00D7209A">
              <w:rPr>
                <w:i/>
                <w:iCs/>
              </w:rPr>
              <w:t>…. paying the minimum balance          on your credit cards?</w:t>
            </w:r>
          </w:p>
          <w:p w14:paraId="564852DE" w14:textId="202EE308" w:rsidR="009260C4" w:rsidRPr="00D7209A" w:rsidRDefault="009260C4" w:rsidP="00D7209A">
            <w:pPr>
              <w:pStyle w:val="debtbody"/>
              <w:widowControl w:val="0"/>
              <w:rPr>
                <w:i/>
                <w:iCs/>
              </w:rPr>
            </w:pPr>
            <w:r w:rsidRPr="00D7209A">
              <w:rPr>
                <w:i/>
                <w:iCs/>
              </w:rPr>
              <w:t>…. credit crunched</w:t>
            </w:r>
            <w:r w:rsidR="007746B7">
              <w:rPr>
                <w:i/>
                <w:iCs/>
              </w:rPr>
              <w:t>?</w:t>
            </w:r>
          </w:p>
          <w:p w14:paraId="2F9FFEF8" w14:textId="77777777" w:rsidR="009260C4" w:rsidRPr="00D7209A" w:rsidRDefault="009260C4" w:rsidP="00D7209A">
            <w:pPr>
              <w:pStyle w:val="debtbody"/>
              <w:widowControl w:val="0"/>
              <w:rPr>
                <w:i/>
                <w:iCs/>
              </w:rPr>
            </w:pPr>
          </w:p>
          <w:p w14:paraId="28052E49" w14:textId="77777777" w:rsidR="009260C4" w:rsidRPr="00F06F42" w:rsidRDefault="009260C4" w:rsidP="00972451">
            <w:pPr>
              <w:pStyle w:val="debtbody"/>
              <w:widowControl w:val="0"/>
            </w:pPr>
            <w:r>
              <w:t>People find themselves in debt for all sorts of reasons, often because of circumstances over which they have no control. Maybe it is the loss of a job, a relationship breakdown, or illness has struck out of the blue.</w:t>
            </w:r>
          </w:p>
          <w:p w14:paraId="69CD7737" w14:textId="77777777" w:rsidR="009260C4" w:rsidRPr="00D7209A" w:rsidRDefault="009260C4" w:rsidP="00D7209A">
            <w:pPr>
              <w:pStyle w:val="debtbody"/>
              <w:widowControl w:val="0"/>
              <w:rPr>
                <w:rFonts w:ascii="Gungsuh" w:eastAsia="Gungsuh" w:hAnsi="Gungsuh"/>
              </w:rPr>
            </w:pPr>
          </w:p>
          <w:p w14:paraId="0A636AE0" w14:textId="77777777" w:rsidR="007664C0" w:rsidRDefault="007664C0" w:rsidP="00D7209A">
            <w:pPr>
              <w:pStyle w:val="debtbody"/>
              <w:widowControl w:val="0"/>
              <w:rPr>
                <w:b/>
                <w:bCs/>
                <w:sz w:val="40"/>
                <w:szCs w:val="40"/>
              </w:rPr>
            </w:pPr>
          </w:p>
          <w:p w14:paraId="2307CA73" w14:textId="77777777" w:rsidR="009260C4" w:rsidRPr="00D7209A" w:rsidRDefault="009260C4" w:rsidP="00D7209A">
            <w:pPr>
              <w:pStyle w:val="debtbody"/>
              <w:widowControl w:val="0"/>
              <w:rPr>
                <w:b/>
                <w:bCs/>
                <w:sz w:val="40"/>
                <w:szCs w:val="40"/>
              </w:rPr>
            </w:pPr>
            <w:r w:rsidRPr="00D7209A">
              <w:rPr>
                <w:b/>
                <w:bCs/>
                <w:sz w:val="40"/>
                <w:szCs w:val="40"/>
              </w:rPr>
              <w:t>We can help</w:t>
            </w:r>
          </w:p>
          <w:p w14:paraId="7CEE64A8" w14:textId="77777777" w:rsidR="009260C4" w:rsidRPr="00D7209A" w:rsidRDefault="009260C4" w:rsidP="007664C0">
            <w:pPr>
              <w:pStyle w:val="debtbody"/>
              <w:widowControl w:val="0"/>
              <w:rPr>
                <w:rFonts w:ascii="Arial" w:hAnsi="Arial" w:cs="Arial"/>
                <w:b/>
                <w:bCs/>
                <w:sz w:val="22"/>
                <w:szCs w:val="28"/>
                <w:lang w:val="hu-HU"/>
              </w:rPr>
            </w:pPr>
            <w:r>
              <w:t xml:space="preserve">We offer free confidential </w:t>
            </w:r>
            <w:r w:rsidR="00174007">
              <w:t xml:space="preserve">money </w:t>
            </w:r>
            <w:r>
              <w:t>advice to anyone in the Milton Keynes area. Our services are provided by a team of trained volunteers who give advice in accordance with the training provided by Community Money Advice.</w:t>
            </w:r>
          </w:p>
        </w:tc>
        <w:tc>
          <w:tcPr>
            <w:tcW w:w="360" w:type="dxa"/>
          </w:tcPr>
          <w:p w14:paraId="60987ACA" w14:textId="77777777" w:rsidR="009260C4" w:rsidRPr="00D7209A" w:rsidRDefault="009260C4" w:rsidP="00D7209A">
            <w:pPr>
              <w:pStyle w:val="PlainText"/>
              <w:tabs>
                <w:tab w:val="left" w:pos="9000"/>
              </w:tabs>
              <w:ind w:firstLine="180"/>
              <w:jc w:val="center"/>
              <w:rPr>
                <w:rFonts w:ascii="Comic Sans MS" w:eastAsia="MS Mincho" w:hAnsi="Comic Sans MS"/>
                <w:b/>
                <w:color w:val="993300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14:paraId="54AB77AA" w14:textId="77777777" w:rsidR="009260C4" w:rsidRPr="00D7209A" w:rsidRDefault="009260C4" w:rsidP="00D7209A">
            <w:pPr>
              <w:pStyle w:val="PlainText"/>
              <w:tabs>
                <w:tab w:val="left" w:pos="20"/>
                <w:tab w:val="left" w:pos="9000"/>
              </w:tabs>
              <w:ind w:left="-5308" w:right="4509"/>
              <w:rPr>
                <w:rFonts w:ascii="Comic Sans MS" w:eastAsia="MS Mincho" w:hAnsi="Comic Sans MS"/>
                <w:b/>
                <w:color w:val="993300"/>
                <w:sz w:val="36"/>
                <w:szCs w:val="36"/>
              </w:rPr>
            </w:pPr>
            <w:r w:rsidRPr="00D7209A">
              <w:rPr>
                <w:rFonts w:ascii="Comic Sans MS" w:eastAsia="MS Mincho" w:hAnsi="Comic Sans MS"/>
                <w:b/>
                <w:color w:val="993300"/>
                <w:sz w:val="36"/>
                <w:szCs w:val="36"/>
              </w:rPr>
              <w:tab/>
            </w:r>
          </w:p>
        </w:tc>
        <w:tc>
          <w:tcPr>
            <w:tcW w:w="360" w:type="dxa"/>
          </w:tcPr>
          <w:p w14:paraId="511A9E42" w14:textId="77777777" w:rsidR="009260C4" w:rsidRPr="00D7209A" w:rsidRDefault="009260C4" w:rsidP="00D7209A">
            <w:pPr>
              <w:pStyle w:val="PlainText"/>
              <w:tabs>
                <w:tab w:val="left" w:pos="9000"/>
              </w:tabs>
              <w:ind w:firstLine="180"/>
              <w:jc w:val="center"/>
              <w:rPr>
                <w:rFonts w:ascii="Comic Sans MS" w:eastAsia="MS Mincho" w:hAnsi="Comic Sans MS"/>
                <w:b/>
                <w:color w:val="993300"/>
                <w:sz w:val="36"/>
                <w:szCs w:val="36"/>
              </w:rPr>
            </w:pPr>
          </w:p>
        </w:tc>
        <w:tc>
          <w:tcPr>
            <w:tcW w:w="4624" w:type="dxa"/>
          </w:tcPr>
          <w:p w14:paraId="05361A3B" w14:textId="77777777" w:rsidR="009260C4" w:rsidRDefault="009260C4" w:rsidP="00D7209A">
            <w:pPr>
              <w:pStyle w:val="debthead"/>
              <w:widowControl w:val="0"/>
            </w:pPr>
            <w:r>
              <w:t>Who are we?</w:t>
            </w:r>
          </w:p>
          <w:p w14:paraId="0798EB28" w14:textId="77777777" w:rsidR="009260C4" w:rsidRDefault="00B22297" w:rsidP="00972451">
            <w:pPr>
              <w:pStyle w:val="debtbody"/>
              <w:widowControl w:val="0"/>
              <w:rPr>
                <w:sz w:val="24"/>
                <w:szCs w:val="24"/>
              </w:rPr>
            </w:pPr>
            <w:r w:rsidRPr="002E2644">
              <w:rPr>
                <w:sz w:val="24"/>
                <w:szCs w:val="24"/>
              </w:rPr>
              <w:t>MK</w:t>
            </w:r>
            <w:r w:rsidR="00902315" w:rsidRPr="002E2644">
              <w:rPr>
                <w:sz w:val="24"/>
                <w:szCs w:val="24"/>
              </w:rPr>
              <w:t xml:space="preserve"> Money Lifeline</w:t>
            </w:r>
            <w:r w:rsidR="009260C4" w:rsidRPr="002E2644">
              <w:rPr>
                <w:sz w:val="24"/>
                <w:szCs w:val="24"/>
              </w:rPr>
              <w:t xml:space="preserve"> </w:t>
            </w:r>
            <w:r w:rsidR="00230C30">
              <w:rPr>
                <w:sz w:val="24"/>
                <w:szCs w:val="24"/>
              </w:rPr>
              <w:t>is an</w:t>
            </w:r>
            <w:r w:rsidR="009260C4" w:rsidRPr="002E2644">
              <w:rPr>
                <w:sz w:val="24"/>
                <w:szCs w:val="24"/>
              </w:rPr>
              <w:t xml:space="preserve"> </w:t>
            </w:r>
            <w:r w:rsidR="002E2644" w:rsidRPr="002E2644">
              <w:rPr>
                <w:sz w:val="24"/>
                <w:szCs w:val="24"/>
              </w:rPr>
              <w:t xml:space="preserve">independent </w:t>
            </w:r>
            <w:r w:rsidR="00230C30">
              <w:rPr>
                <w:sz w:val="24"/>
                <w:szCs w:val="24"/>
              </w:rPr>
              <w:t>Debt Advice C</w:t>
            </w:r>
            <w:r w:rsidR="009260C4" w:rsidRPr="002E2644">
              <w:rPr>
                <w:sz w:val="24"/>
                <w:szCs w:val="24"/>
              </w:rPr>
              <w:t>entre</w:t>
            </w:r>
            <w:r w:rsidR="00022BAF">
              <w:rPr>
                <w:sz w:val="24"/>
                <w:szCs w:val="24"/>
              </w:rPr>
              <w:t xml:space="preserve"> and</w:t>
            </w:r>
            <w:r w:rsidR="00230C30">
              <w:rPr>
                <w:sz w:val="24"/>
                <w:szCs w:val="24"/>
              </w:rPr>
              <w:t xml:space="preserve"> a member of Community Money Advice.</w:t>
            </w:r>
          </w:p>
          <w:p w14:paraId="108206F8" w14:textId="77777777" w:rsidR="00230C30" w:rsidRDefault="00104CC0" w:rsidP="00972451">
            <w:pPr>
              <w:pStyle w:val="debtbody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are authorised and regulated by the Financial Conduct Authority and m</w:t>
            </w:r>
            <w:r w:rsidR="00230C30">
              <w:rPr>
                <w:sz w:val="24"/>
                <w:szCs w:val="24"/>
              </w:rPr>
              <w:t>any of our advisor</w:t>
            </w:r>
            <w:r w:rsidR="00315071">
              <w:rPr>
                <w:sz w:val="24"/>
                <w:szCs w:val="24"/>
              </w:rPr>
              <w:t>s</w:t>
            </w:r>
            <w:r w:rsidR="00230C30">
              <w:rPr>
                <w:sz w:val="24"/>
                <w:szCs w:val="24"/>
              </w:rPr>
              <w:t xml:space="preserve"> have </w:t>
            </w:r>
            <w:r w:rsidR="00315071">
              <w:rPr>
                <w:sz w:val="24"/>
                <w:szCs w:val="24"/>
              </w:rPr>
              <w:t>several years</w:t>
            </w:r>
            <w:r w:rsidR="00230C30">
              <w:rPr>
                <w:sz w:val="24"/>
                <w:szCs w:val="24"/>
              </w:rPr>
              <w:t xml:space="preserve"> experi</w:t>
            </w:r>
            <w:r w:rsidR="00315071">
              <w:rPr>
                <w:sz w:val="24"/>
                <w:szCs w:val="24"/>
              </w:rPr>
              <w:t>ence in debt advising</w:t>
            </w:r>
            <w:r w:rsidR="00230C30">
              <w:rPr>
                <w:sz w:val="24"/>
                <w:szCs w:val="24"/>
              </w:rPr>
              <w:t>.</w:t>
            </w:r>
          </w:p>
          <w:p w14:paraId="67521CBA" w14:textId="77777777" w:rsidR="009260C4" w:rsidRDefault="007C1FCB" w:rsidP="00D7209A">
            <w:pPr>
              <w:pStyle w:val="debtbody"/>
              <w:widowControl w:val="0"/>
              <w:rPr>
                <w:rFonts w:ascii="Arial" w:hAnsi="Arial" w:cs="Arial"/>
                <w:color w:val="0000FF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36576" distB="36576" distL="36576" distR="36576" simplePos="0" relativeHeight="251666432" behindDoc="0" locked="0" layoutInCell="1" allowOverlap="1" wp14:anchorId="6EE2783E" wp14:editId="012BD518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159385</wp:posOffset>
                  </wp:positionV>
                  <wp:extent cx="1772285" cy="1076325"/>
                  <wp:effectExtent l="19050" t="0" r="0" b="0"/>
                  <wp:wrapNone/>
                  <wp:docPr id="13" name="Picture 122" descr="Description: photo_deb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escription: photo_deb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63334">
              <w:rPr>
                <w:rFonts w:ascii="Arial" w:hAnsi="Arial" w:cs="Arial"/>
                <w:color w:val="0000FF"/>
                <w:sz w:val="27"/>
                <w:szCs w:val="27"/>
              </w:rPr>
              <w:t xml:space="preserve">        </w:t>
            </w:r>
          </w:p>
          <w:p w14:paraId="5424F418" w14:textId="77777777" w:rsidR="007C1FCB" w:rsidRDefault="007C1FCB" w:rsidP="00D7209A">
            <w:pPr>
              <w:pStyle w:val="debtbody"/>
              <w:widowControl w:val="0"/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14:paraId="28B52578" w14:textId="77777777" w:rsidR="007C1FCB" w:rsidRDefault="007C1FCB" w:rsidP="00D7209A">
            <w:pPr>
              <w:pStyle w:val="debtbody"/>
              <w:widowControl w:val="0"/>
            </w:pPr>
          </w:p>
          <w:p w14:paraId="486B43E3" w14:textId="77777777" w:rsidR="009260C4" w:rsidRDefault="009260C4" w:rsidP="00D7209A">
            <w:pPr>
              <w:pStyle w:val="debtbody"/>
              <w:widowControl w:val="0"/>
            </w:pPr>
          </w:p>
          <w:p w14:paraId="56182664" w14:textId="77777777" w:rsidR="007C1FCB" w:rsidRDefault="007C1FCB" w:rsidP="00D7209A">
            <w:pPr>
              <w:pStyle w:val="debthead"/>
              <w:widowControl w:val="0"/>
            </w:pPr>
          </w:p>
          <w:p w14:paraId="7785BCBE" w14:textId="77777777" w:rsidR="009260C4" w:rsidRDefault="009260C4" w:rsidP="00D7209A">
            <w:pPr>
              <w:pStyle w:val="debthead"/>
              <w:widowControl w:val="0"/>
            </w:pPr>
            <w:r>
              <w:t>What do we offer?</w:t>
            </w:r>
          </w:p>
          <w:p w14:paraId="60A6ACDF" w14:textId="77777777" w:rsidR="009260C4" w:rsidRDefault="00230C30" w:rsidP="00D7209A">
            <w:pPr>
              <w:pStyle w:val="debtbody"/>
              <w:widowControl w:val="0"/>
            </w:pPr>
            <w:r>
              <w:t xml:space="preserve">MK </w:t>
            </w:r>
            <w:r w:rsidR="009260C4">
              <w:t>Money Lifeline can…</w:t>
            </w:r>
          </w:p>
          <w:p w14:paraId="7542DDEC" w14:textId="77777777" w:rsidR="009260C4" w:rsidRDefault="009260C4" w:rsidP="00972451">
            <w:pPr>
              <w:pStyle w:val="debtbody"/>
              <w:widowControl w:val="0"/>
              <w:numPr>
                <w:ilvl w:val="0"/>
                <w:numId w:val="5"/>
              </w:numPr>
            </w:pPr>
            <w:r>
              <w:t>Listen to you.</w:t>
            </w:r>
          </w:p>
          <w:p w14:paraId="21488AB1" w14:textId="77777777" w:rsidR="009260C4" w:rsidRDefault="009260C4" w:rsidP="00972451">
            <w:pPr>
              <w:pStyle w:val="debtbody"/>
              <w:widowControl w:val="0"/>
              <w:numPr>
                <w:ilvl w:val="0"/>
                <w:numId w:val="5"/>
              </w:numPr>
            </w:pPr>
            <w:r>
              <w:t>Help you decide which debts to deal with first.</w:t>
            </w:r>
          </w:p>
          <w:p w14:paraId="76FD67C3" w14:textId="77777777" w:rsidR="009260C4" w:rsidRDefault="009260C4" w:rsidP="00972451">
            <w:pPr>
              <w:pStyle w:val="debtbody"/>
              <w:widowControl w:val="0"/>
              <w:numPr>
                <w:ilvl w:val="0"/>
                <w:numId w:val="5"/>
              </w:numPr>
            </w:pPr>
            <w:r>
              <w:t>Suggest ways to avoid getting into more debt.</w:t>
            </w:r>
          </w:p>
          <w:p w14:paraId="72829E45" w14:textId="77777777" w:rsidR="009260C4" w:rsidRDefault="009260C4" w:rsidP="00972451">
            <w:pPr>
              <w:pStyle w:val="debtbody"/>
              <w:widowControl w:val="0"/>
              <w:numPr>
                <w:ilvl w:val="0"/>
                <w:numId w:val="5"/>
              </w:numPr>
            </w:pPr>
            <w:r>
              <w:t>Help you with budgeting.</w:t>
            </w:r>
          </w:p>
          <w:p w14:paraId="17FEB5C7" w14:textId="77777777" w:rsidR="009260C4" w:rsidRDefault="009260C4" w:rsidP="00972451">
            <w:pPr>
              <w:pStyle w:val="debtbody"/>
              <w:widowControl w:val="0"/>
              <w:numPr>
                <w:ilvl w:val="0"/>
                <w:numId w:val="5"/>
              </w:numPr>
            </w:pPr>
            <w:r>
              <w:t>Contact your cr</w:t>
            </w:r>
            <w:r w:rsidR="000A3F09">
              <w:t>editors to negotiate affordable</w:t>
            </w:r>
            <w:r>
              <w:t xml:space="preserve"> repayments.</w:t>
            </w:r>
          </w:p>
          <w:p w14:paraId="21905EBF" w14:textId="77777777" w:rsidR="009260C4" w:rsidRPr="00D7209A" w:rsidRDefault="00902315" w:rsidP="00104CC0">
            <w:pPr>
              <w:pStyle w:val="debtbody"/>
              <w:widowControl w:val="0"/>
              <w:numPr>
                <w:ilvl w:val="0"/>
                <w:numId w:val="5"/>
              </w:numPr>
              <w:rPr>
                <w:rFonts w:ascii="Arial" w:hAnsi="Arial" w:cs="Arial"/>
                <w:bCs/>
                <w:szCs w:val="28"/>
                <w:lang w:val="hu-HU"/>
              </w:rPr>
            </w:pPr>
            <w:r>
              <w:t xml:space="preserve">Refer you to other agencies </w:t>
            </w:r>
            <w:r w:rsidR="00B22297">
              <w:t>that</w:t>
            </w:r>
            <w:r>
              <w:t xml:space="preserve"> may be</w:t>
            </w:r>
            <w:r w:rsidR="00282B71">
              <w:t xml:space="preserve"> able to offer you further</w:t>
            </w:r>
            <w:r>
              <w:t xml:space="preserve"> help.</w:t>
            </w:r>
          </w:p>
        </w:tc>
        <w:tc>
          <w:tcPr>
            <w:tcW w:w="360" w:type="dxa"/>
          </w:tcPr>
          <w:p w14:paraId="3A8F9BDB" w14:textId="77777777" w:rsidR="009260C4" w:rsidRPr="00D7209A" w:rsidRDefault="009260C4" w:rsidP="00D7209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  <w:lang w:val="hu-HU" w:eastAsia="en-GB"/>
              </w:rPr>
            </w:pPr>
          </w:p>
        </w:tc>
        <w:tc>
          <w:tcPr>
            <w:tcW w:w="236" w:type="dxa"/>
            <w:shd w:val="clear" w:color="auto" w:fill="auto"/>
          </w:tcPr>
          <w:p w14:paraId="325AEB90" w14:textId="77777777" w:rsidR="009260C4" w:rsidRPr="00D7209A" w:rsidRDefault="009260C4" w:rsidP="00D7209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  <w:lang w:val="hu-HU" w:eastAsia="en-GB"/>
              </w:rPr>
            </w:pPr>
          </w:p>
          <w:p w14:paraId="650BC655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0FC48E9D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029FC773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46B332E9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63B4EDF6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2F19D4A1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0CFEEB4D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2A958F0A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469D3099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175E3FBE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15C00D8E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03D4B68A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126B7738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3FC963D4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2C07969B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3A2982F0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659107BA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07E262E9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12F92D2F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7C4721D0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  <w:p w14:paraId="4FE91C2D" w14:textId="77777777" w:rsidR="009260C4" w:rsidRPr="00D7209A" w:rsidRDefault="009260C4" w:rsidP="009260C4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60" w:type="dxa"/>
          </w:tcPr>
          <w:p w14:paraId="3CEACEAD" w14:textId="77777777" w:rsidR="009260C4" w:rsidRPr="00D7209A" w:rsidRDefault="009260C4" w:rsidP="00D7209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  <w:lang w:val="hu-HU" w:eastAsia="en-GB"/>
              </w:rPr>
            </w:pPr>
          </w:p>
        </w:tc>
        <w:tc>
          <w:tcPr>
            <w:tcW w:w="5050" w:type="dxa"/>
          </w:tcPr>
          <w:p w14:paraId="1707A502" w14:textId="77777777" w:rsidR="009260C4" w:rsidRDefault="009260C4" w:rsidP="00D7209A">
            <w:pPr>
              <w:pStyle w:val="debthead"/>
              <w:widowControl w:val="0"/>
              <w:ind w:firstLine="720"/>
            </w:pPr>
            <w:r>
              <w:t>Is there a fee?</w:t>
            </w:r>
          </w:p>
          <w:p w14:paraId="1B51EF42" w14:textId="77777777" w:rsidR="009260C4" w:rsidRDefault="009260C4" w:rsidP="00D7209A">
            <w:pPr>
              <w:pStyle w:val="debtbody"/>
              <w:widowControl w:val="0"/>
              <w:ind w:left="720"/>
            </w:pPr>
            <w:r>
              <w:t>The service we offer is free of    charge.</w:t>
            </w:r>
          </w:p>
          <w:p w14:paraId="31546CED" w14:textId="77777777" w:rsidR="009260C4" w:rsidRDefault="00306E46" w:rsidP="00D7209A">
            <w:pPr>
              <w:pStyle w:val="debtbody"/>
              <w:widowControl w:val="0"/>
              <w:ind w:left="360"/>
            </w:pPr>
            <w:r>
              <w:rPr>
                <w:noProof/>
              </w:rPr>
              <w:drawing>
                <wp:anchor distT="36576" distB="36576" distL="36576" distR="36576" simplePos="0" relativeHeight="251657216" behindDoc="0" locked="0" layoutInCell="1" allowOverlap="1" wp14:anchorId="099AA2DC" wp14:editId="0C667AB0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12700</wp:posOffset>
                  </wp:positionV>
                  <wp:extent cx="1001395" cy="1143000"/>
                  <wp:effectExtent l="0" t="0" r="0" b="0"/>
                  <wp:wrapNone/>
                  <wp:docPr id="135" name="Picture 125" descr="Description: MPj043847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escription: MPj043847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EE3918C" w14:textId="77777777" w:rsidR="009260C4" w:rsidRDefault="009260C4" w:rsidP="00D7209A">
            <w:pPr>
              <w:pStyle w:val="debtbody"/>
              <w:widowControl w:val="0"/>
              <w:ind w:left="360"/>
            </w:pPr>
          </w:p>
          <w:p w14:paraId="4B536C58" w14:textId="77777777" w:rsidR="009260C4" w:rsidRDefault="009260C4" w:rsidP="00D7209A">
            <w:pPr>
              <w:pStyle w:val="debtbody"/>
              <w:widowControl w:val="0"/>
              <w:ind w:left="360"/>
            </w:pPr>
          </w:p>
          <w:p w14:paraId="5A70468E" w14:textId="77777777" w:rsidR="009260C4" w:rsidRDefault="009260C4" w:rsidP="00D7209A">
            <w:pPr>
              <w:pStyle w:val="debtbody"/>
              <w:widowControl w:val="0"/>
              <w:ind w:left="360"/>
            </w:pPr>
          </w:p>
          <w:p w14:paraId="204FA694" w14:textId="77777777" w:rsidR="009260C4" w:rsidRDefault="009260C4" w:rsidP="00D7209A">
            <w:pPr>
              <w:pStyle w:val="debtbody"/>
              <w:widowControl w:val="0"/>
              <w:ind w:left="360"/>
            </w:pPr>
          </w:p>
          <w:p w14:paraId="2AB6524F" w14:textId="77777777" w:rsidR="009260C4" w:rsidRPr="00D7209A" w:rsidRDefault="009260C4" w:rsidP="00D7209A">
            <w:pPr>
              <w:pStyle w:val="debtbody"/>
              <w:widowControl w:val="0"/>
              <w:ind w:left="360" w:firstLine="360"/>
              <w:rPr>
                <w:b/>
                <w:sz w:val="40"/>
                <w:szCs w:val="40"/>
              </w:rPr>
            </w:pPr>
            <w:r w:rsidRPr="00D7209A">
              <w:rPr>
                <w:b/>
                <w:sz w:val="40"/>
                <w:szCs w:val="40"/>
              </w:rPr>
              <w:t>Confidentiality</w:t>
            </w:r>
          </w:p>
          <w:p w14:paraId="2F8072AC" w14:textId="77777777" w:rsidR="009260C4" w:rsidRDefault="009260C4" w:rsidP="00D7209A">
            <w:pPr>
              <w:pStyle w:val="debtbody"/>
              <w:widowControl w:val="0"/>
              <w:ind w:left="720"/>
            </w:pPr>
            <w:r>
              <w:t xml:space="preserve">We take confidentiality very seriously, and conduct interviews in </w:t>
            </w:r>
            <w:r>
              <w:br/>
              <w:t>a discreet environment with private interview rooms available.</w:t>
            </w:r>
          </w:p>
          <w:p w14:paraId="6DBBFF62" w14:textId="77777777" w:rsidR="009260C4" w:rsidRDefault="009260C4" w:rsidP="00D7209A">
            <w:pPr>
              <w:pStyle w:val="debtbody"/>
              <w:widowControl w:val="0"/>
              <w:ind w:left="360"/>
            </w:pPr>
          </w:p>
          <w:p w14:paraId="604136B4" w14:textId="77777777" w:rsidR="009260C4" w:rsidRDefault="00306E46" w:rsidP="00D7209A">
            <w:pPr>
              <w:pStyle w:val="debtbody"/>
              <w:widowControl w:val="0"/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27D69B9" wp14:editId="304DADBF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73660</wp:posOffset>
                  </wp:positionV>
                  <wp:extent cx="1282700" cy="965200"/>
                  <wp:effectExtent l="0" t="0" r="12700" b="0"/>
                  <wp:wrapTight wrapText="bothSides">
                    <wp:wrapPolygon edited="0">
                      <wp:start x="0" y="0"/>
                      <wp:lineTo x="0" y="21032"/>
                      <wp:lineTo x="21386" y="21032"/>
                      <wp:lineTo x="21386" y="0"/>
                      <wp:lineTo x="0" y="0"/>
                    </wp:wrapPolygon>
                  </wp:wrapTight>
                  <wp:docPr id="134" name="Picture 126" descr="Description: Pictu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escription: Pictur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0DC8B01" w14:textId="77777777" w:rsidR="009260C4" w:rsidRDefault="009260C4" w:rsidP="00D7209A">
            <w:pPr>
              <w:pStyle w:val="debtbody"/>
              <w:widowControl w:val="0"/>
              <w:ind w:left="360"/>
            </w:pPr>
          </w:p>
          <w:p w14:paraId="67CD899D" w14:textId="77777777" w:rsidR="009260C4" w:rsidRDefault="009260C4" w:rsidP="00D7209A">
            <w:pPr>
              <w:pStyle w:val="debtbody"/>
              <w:widowControl w:val="0"/>
              <w:ind w:left="360"/>
            </w:pPr>
          </w:p>
          <w:p w14:paraId="53254D96" w14:textId="77777777" w:rsidR="009260C4" w:rsidRDefault="009260C4" w:rsidP="00D7209A">
            <w:pPr>
              <w:pStyle w:val="debtbody"/>
              <w:widowControl w:val="0"/>
              <w:ind w:left="360"/>
            </w:pPr>
          </w:p>
          <w:p w14:paraId="591E4F81" w14:textId="77777777" w:rsidR="009260C4" w:rsidRDefault="009260C4" w:rsidP="00D7209A">
            <w:pPr>
              <w:pStyle w:val="debtbody"/>
              <w:widowControl w:val="0"/>
              <w:ind w:left="360"/>
            </w:pPr>
          </w:p>
          <w:p w14:paraId="7ADCE3CC" w14:textId="77777777" w:rsidR="009260C4" w:rsidRDefault="009260C4" w:rsidP="00D7209A">
            <w:pPr>
              <w:pStyle w:val="debtbody"/>
              <w:widowControl w:val="0"/>
              <w:ind w:left="736"/>
            </w:pPr>
          </w:p>
          <w:p w14:paraId="071C0472" w14:textId="77777777" w:rsidR="009260C4" w:rsidRPr="00D7209A" w:rsidRDefault="009260C4" w:rsidP="00D7209A">
            <w:pPr>
              <w:pStyle w:val="debtbody"/>
              <w:widowControl w:val="0"/>
              <w:ind w:left="736"/>
              <w:rPr>
                <w:b/>
                <w:sz w:val="40"/>
                <w:szCs w:val="40"/>
              </w:rPr>
            </w:pPr>
            <w:r w:rsidRPr="00D7209A">
              <w:rPr>
                <w:b/>
                <w:sz w:val="40"/>
                <w:szCs w:val="40"/>
              </w:rPr>
              <w:t>Access</w:t>
            </w:r>
          </w:p>
          <w:p w14:paraId="58E33C4A" w14:textId="77777777" w:rsidR="009260C4" w:rsidRDefault="009260C4" w:rsidP="00D7209A">
            <w:pPr>
              <w:pStyle w:val="debtbody"/>
              <w:widowControl w:val="0"/>
              <w:ind w:left="736"/>
            </w:pPr>
            <w:r>
              <w:t>We offer wheelchair access and facilities for disabled clients.</w:t>
            </w:r>
          </w:p>
          <w:p w14:paraId="208CC989" w14:textId="77777777" w:rsidR="005521FE" w:rsidRPr="00D7209A" w:rsidRDefault="005521FE" w:rsidP="00D7209A">
            <w:pPr>
              <w:pStyle w:val="debtbody"/>
              <w:widowControl w:val="0"/>
              <w:ind w:left="736"/>
              <w:rPr>
                <w:rFonts w:ascii="Arial" w:hAnsi="Arial" w:cs="Arial"/>
                <w:b/>
                <w:bCs/>
                <w:sz w:val="28"/>
                <w:szCs w:val="28"/>
                <w:lang w:val="hu-HU"/>
              </w:rPr>
            </w:pPr>
          </w:p>
        </w:tc>
      </w:tr>
    </w:tbl>
    <w:p w14:paraId="5FB90A6E" w14:textId="77777777" w:rsidR="009260C4" w:rsidRPr="00221039" w:rsidRDefault="009260C4" w:rsidP="009260C4">
      <w:pPr>
        <w:pStyle w:val="PlainText"/>
        <w:tabs>
          <w:tab w:val="left" w:pos="6180"/>
        </w:tabs>
        <w:ind w:left="-1260" w:firstLine="180"/>
        <w:jc w:val="center"/>
        <w:rPr>
          <w:rFonts w:eastAsia="MS Mincho"/>
        </w:rPr>
      </w:pPr>
      <w:bookmarkStart w:id="0" w:name="_Toc499889513"/>
      <w:bookmarkStart w:id="1" w:name="_Toc499889316"/>
    </w:p>
    <w:tbl>
      <w:tblPr>
        <w:tblW w:w="0" w:type="auto"/>
        <w:tblInd w:w="288" w:type="dxa"/>
        <w:tblLayout w:type="fixed"/>
        <w:tblLook w:val="00A0" w:firstRow="1" w:lastRow="0" w:firstColumn="1" w:lastColumn="0" w:noHBand="0" w:noVBand="0"/>
      </w:tblPr>
      <w:tblGrid>
        <w:gridCol w:w="4500"/>
        <w:gridCol w:w="360"/>
        <w:gridCol w:w="236"/>
        <w:gridCol w:w="484"/>
        <w:gridCol w:w="4500"/>
        <w:gridCol w:w="360"/>
        <w:gridCol w:w="236"/>
        <w:gridCol w:w="304"/>
        <w:gridCol w:w="5106"/>
      </w:tblGrid>
      <w:tr w:rsidR="009260C4" w:rsidRPr="000C2DF0" w14:paraId="42525AF8" w14:textId="77777777" w:rsidTr="00AD52F8">
        <w:trPr>
          <w:trHeight w:val="10483"/>
        </w:trPr>
        <w:tc>
          <w:tcPr>
            <w:tcW w:w="4500" w:type="dxa"/>
          </w:tcPr>
          <w:p w14:paraId="58D205E3" w14:textId="77777777" w:rsidR="009260C4" w:rsidRPr="00E51126" w:rsidRDefault="009260C4" w:rsidP="007664C0">
            <w:pPr>
              <w:pStyle w:val="debthead"/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E51126">
              <w:rPr>
                <w:b w:val="0"/>
                <w:bCs w:val="0"/>
                <w:sz w:val="22"/>
                <w:szCs w:val="22"/>
              </w:rPr>
              <w:lastRenderedPageBreak/>
              <w:t>Here to help you          help yourself…</w:t>
            </w:r>
          </w:p>
          <w:p w14:paraId="0C38ACD6" w14:textId="77777777" w:rsidR="00763334" w:rsidRPr="00E51126" w:rsidRDefault="00763334" w:rsidP="00972451">
            <w:pPr>
              <w:pStyle w:val="debtbody"/>
              <w:widowControl w:val="0"/>
              <w:rPr>
                <w:sz w:val="22"/>
                <w:szCs w:val="22"/>
              </w:rPr>
            </w:pPr>
          </w:p>
          <w:p w14:paraId="754B3946" w14:textId="77777777" w:rsidR="009260C4" w:rsidRPr="00E51126" w:rsidRDefault="009260C4" w:rsidP="00763334">
            <w:pPr>
              <w:pStyle w:val="debtbody"/>
              <w:widowControl w:val="0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E51126">
              <w:rPr>
                <w:sz w:val="22"/>
                <w:szCs w:val="22"/>
              </w:rPr>
              <w:t>Being in debt is very stressful. We provide a listening ear as well as advice.</w:t>
            </w:r>
          </w:p>
          <w:p w14:paraId="61E120B9" w14:textId="77777777" w:rsidR="009260C4" w:rsidRPr="00E51126" w:rsidRDefault="009260C4" w:rsidP="00763334">
            <w:pPr>
              <w:pStyle w:val="debtbody"/>
              <w:widowControl w:val="0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E51126">
              <w:rPr>
                <w:sz w:val="22"/>
                <w:szCs w:val="22"/>
              </w:rPr>
              <w:t>We take a friendly and non-judgemental approach, putting people first.</w:t>
            </w:r>
          </w:p>
          <w:p w14:paraId="14B1416F" w14:textId="77777777" w:rsidR="009260C4" w:rsidRPr="00E51126" w:rsidRDefault="009260C4" w:rsidP="00763334">
            <w:pPr>
              <w:pStyle w:val="debtbody"/>
              <w:widowControl w:val="0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E51126">
              <w:rPr>
                <w:sz w:val="22"/>
                <w:szCs w:val="22"/>
              </w:rPr>
              <w:t>We value the individual and respect their right and ability to make their own decisions.</w:t>
            </w:r>
          </w:p>
          <w:p w14:paraId="6F280C33" w14:textId="77777777" w:rsidR="009260C4" w:rsidRPr="00E51126" w:rsidRDefault="009260C4" w:rsidP="00763334">
            <w:pPr>
              <w:pStyle w:val="debtbody"/>
              <w:widowControl w:val="0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E51126">
              <w:rPr>
                <w:sz w:val="22"/>
                <w:szCs w:val="22"/>
              </w:rPr>
              <w:t>We aim to treat our clients and all other parties fairly and without discrimination.</w:t>
            </w:r>
          </w:p>
          <w:p w14:paraId="6E68E84D" w14:textId="77777777" w:rsidR="009260C4" w:rsidRPr="00E51126" w:rsidRDefault="009260C4" w:rsidP="00D7209A">
            <w:pPr>
              <w:widowControl w:val="0"/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</w:pPr>
          </w:p>
          <w:p w14:paraId="49A4C1D7" w14:textId="77777777" w:rsidR="009260C4" w:rsidRPr="00E51126" w:rsidRDefault="009260C4" w:rsidP="009260C4">
            <w:pPr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</w:pPr>
          </w:p>
          <w:p w14:paraId="50AD3649" w14:textId="77777777" w:rsidR="009260C4" w:rsidRPr="00E51126" w:rsidRDefault="009260C4" w:rsidP="009260C4">
            <w:pPr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</w:pPr>
          </w:p>
          <w:p w14:paraId="20087EEA" w14:textId="77777777" w:rsidR="009260C4" w:rsidRPr="00E51126" w:rsidRDefault="009260C4" w:rsidP="009260C4">
            <w:pPr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</w:pPr>
          </w:p>
          <w:p w14:paraId="00F99C2C" w14:textId="77777777" w:rsidR="00022BAF" w:rsidRPr="00E51126" w:rsidRDefault="00022BAF" w:rsidP="00022BAF">
            <w:pPr>
              <w:tabs>
                <w:tab w:val="left" w:pos="765"/>
                <w:tab w:val="center" w:pos="2142"/>
              </w:tabs>
              <w:autoSpaceDE w:val="0"/>
              <w:autoSpaceDN w:val="0"/>
              <w:adjustRightInd w:val="0"/>
              <w:jc w:val="center"/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</w:pPr>
            <w:r w:rsidRPr="00E51126"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  <w:t>Authorised and regulated by the Financial Conduct Authority No: 618802</w:t>
            </w:r>
          </w:p>
          <w:p w14:paraId="02E8EA34" w14:textId="77777777" w:rsidR="00022BAF" w:rsidRPr="00E51126" w:rsidRDefault="00022BAF" w:rsidP="00022BAF">
            <w:pPr>
              <w:tabs>
                <w:tab w:val="left" w:pos="765"/>
                <w:tab w:val="center" w:pos="2142"/>
              </w:tabs>
              <w:autoSpaceDE w:val="0"/>
              <w:autoSpaceDN w:val="0"/>
              <w:adjustRightInd w:val="0"/>
              <w:jc w:val="center"/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</w:pPr>
            <w:r w:rsidRPr="00E51126"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  <w:t>MK Money Lifeline is a registered charity</w:t>
            </w:r>
          </w:p>
          <w:p w14:paraId="3C6D726E" w14:textId="77777777" w:rsidR="009260C4" w:rsidRPr="00E51126" w:rsidRDefault="00022BAF" w:rsidP="00022BAF">
            <w:pPr>
              <w:jc w:val="center"/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</w:pPr>
            <w:r w:rsidRPr="00E51126"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  <w:t>No: 1146001</w:t>
            </w:r>
          </w:p>
          <w:p w14:paraId="4DCBCB60" w14:textId="77777777" w:rsidR="009260C4" w:rsidRPr="00E51126" w:rsidRDefault="009260C4" w:rsidP="009260C4">
            <w:pPr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</w:pPr>
          </w:p>
          <w:p w14:paraId="1E45F233" w14:textId="77777777" w:rsidR="00104CC0" w:rsidRPr="00E51126" w:rsidRDefault="00104CC0" w:rsidP="009260C4">
            <w:pPr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</w:pPr>
          </w:p>
          <w:p w14:paraId="7C695D93" w14:textId="77777777" w:rsidR="00E51126" w:rsidRPr="00E51126" w:rsidRDefault="00E51126" w:rsidP="00E51126">
            <w:pPr>
              <w:jc w:val="center"/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</w:pPr>
            <w:r w:rsidRPr="00E51126"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  <w:t>MK Money Lifeline</w:t>
            </w:r>
          </w:p>
          <w:p w14:paraId="7137C271" w14:textId="77777777" w:rsidR="00E51126" w:rsidRDefault="00E51126" w:rsidP="00E51126">
            <w:pPr>
              <w:pStyle w:val="info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Acorn House</w:t>
            </w:r>
          </w:p>
          <w:p w14:paraId="032B5494" w14:textId="77777777" w:rsidR="00E51126" w:rsidRPr="00D7209A" w:rsidRDefault="00E51126" w:rsidP="00E51126">
            <w:pPr>
              <w:pStyle w:val="info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391A, Midsummer Boulevard</w:t>
            </w:r>
          </w:p>
          <w:p w14:paraId="3058580E" w14:textId="77777777" w:rsidR="00E51126" w:rsidRPr="00D7209A" w:rsidRDefault="00E51126" w:rsidP="00E51126">
            <w:pPr>
              <w:pStyle w:val="info"/>
              <w:widowControl w:val="0"/>
              <w:jc w:val="center"/>
              <w:rPr>
                <w:sz w:val="22"/>
                <w:szCs w:val="22"/>
              </w:rPr>
            </w:pPr>
            <w:r w:rsidRPr="00D7209A">
              <w:rPr>
                <w:sz w:val="22"/>
                <w:szCs w:val="22"/>
              </w:rPr>
              <w:t>Milton Keynes</w:t>
            </w:r>
            <w:r>
              <w:rPr>
                <w:sz w:val="22"/>
                <w:szCs w:val="22"/>
              </w:rPr>
              <w:t xml:space="preserve"> MK9 3HP</w:t>
            </w:r>
          </w:p>
          <w:p w14:paraId="4836E3F5" w14:textId="77777777" w:rsidR="00E51126" w:rsidRPr="00D7209A" w:rsidRDefault="00E51126" w:rsidP="00E51126">
            <w:pPr>
              <w:pStyle w:val="info"/>
              <w:widowControl w:val="0"/>
              <w:jc w:val="center"/>
              <w:rPr>
                <w:sz w:val="22"/>
                <w:szCs w:val="22"/>
              </w:rPr>
            </w:pPr>
          </w:p>
          <w:p w14:paraId="7CD41ACC" w14:textId="77777777" w:rsidR="00104CC0" w:rsidRPr="00E51126" w:rsidRDefault="00104CC0" w:rsidP="009260C4">
            <w:pPr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</w:pPr>
          </w:p>
          <w:p w14:paraId="7014FA6B" w14:textId="77777777" w:rsidR="00104CC0" w:rsidRPr="00E51126" w:rsidRDefault="00104CC0" w:rsidP="009260C4">
            <w:pPr>
              <w:rPr>
                <w:rFonts w:ascii="Franklin Gothic Medium" w:hAnsi="Franklin Gothic Medium"/>
                <w:color w:val="000000"/>
                <w:kern w:val="30"/>
                <w:sz w:val="22"/>
                <w:szCs w:val="22"/>
                <w:lang w:eastAsia="en-GB"/>
              </w:rPr>
            </w:pPr>
          </w:p>
          <w:p w14:paraId="6FD7D3E1" w14:textId="77777777" w:rsidR="009260C4" w:rsidRPr="00E51126" w:rsidRDefault="009260C4" w:rsidP="009260C4">
            <w:pPr>
              <w:pStyle w:val="PlainText"/>
              <w:rPr>
                <w:rFonts w:ascii="Franklin Gothic Medium" w:hAnsi="Franklin Gothic Medium" w:cs="Times New Roman"/>
                <w:color w:val="000000"/>
                <w:kern w:val="30"/>
                <w:sz w:val="22"/>
                <w:szCs w:val="22"/>
                <w:lang w:eastAsia="en-GB"/>
              </w:rPr>
            </w:pPr>
          </w:p>
        </w:tc>
        <w:tc>
          <w:tcPr>
            <w:tcW w:w="360" w:type="dxa"/>
          </w:tcPr>
          <w:p w14:paraId="45E84610" w14:textId="77777777" w:rsidR="009260C4" w:rsidRPr="00D7209A" w:rsidRDefault="009260C4" w:rsidP="00D7209A">
            <w:pPr>
              <w:pStyle w:val="PlainText"/>
              <w:tabs>
                <w:tab w:val="left" w:pos="9000"/>
              </w:tabs>
              <w:ind w:firstLine="180"/>
              <w:jc w:val="center"/>
              <w:rPr>
                <w:rFonts w:ascii="Comic Sans MS" w:eastAsia="MS Mincho" w:hAnsi="Comic Sans MS"/>
                <w:b/>
                <w:color w:val="993300"/>
                <w:sz w:val="36"/>
                <w:szCs w:val="36"/>
              </w:rPr>
            </w:pPr>
          </w:p>
        </w:tc>
        <w:tc>
          <w:tcPr>
            <w:tcW w:w="236" w:type="dxa"/>
          </w:tcPr>
          <w:p w14:paraId="7AD4C03B" w14:textId="77777777" w:rsidR="009260C4" w:rsidRPr="00D7209A" w:rsidRDefault="009260C4" w:rsidP="00D7209A">
            <w:pPr>
              <w:pStyle w:val="PlainText"/>
              <w:tabs>
                <w:tab w:val="left" w:pos="9000"/>
              </w:tabs>
              <w:ind w:firstLine="180"/>
              <w:jc w:val="center"/>
              <w:rPr>
                <w:rFonts w:ascii="Comic Sans MS" w:eastAsia="MS Mincho" w:hAnsi="Comic Sans MS"/>
                <w:b/>
                <w:color w:val="993300"/>
                <w:sz w:val="36"/>
                <w:szCs w:val="36"/>
              </w:rPr>
            </w:pPr>
          </w:p>
        </w:tc>
        <w:tc>
          <w:tcPr>
            <w:tcW w:w="484" w:type="dxa"/>
            <w:tcBorders>
              <w:left w:val="nil"/>
            </w:tcBorders>
          </w:tcPr>
          <w:p w14:paraId="4EDF9144" w14:textId="77777777" w:rsidR="009260C4" w:rsidRPr="00D7209A" w:rsidRDefault="009260C4" w:rsidP="00D7209A">
            <w:pPr>
              <w:pStyle w:val="PlainText"/>
              <w:tabs>
                <w:tab w:val="left" w:pos="9000"/>
              </w:tabs>
              <w:ind w:firstLine="180"/>
              <w:jc w:val="center"/>
              <w:rPr>
                <w:rFonts w:ascii="Comic Sans MS" w:eastAsia="MS Mincho" w:hAnsi="Comic Sans MS"/>
                <w:b/>
                <w:color w:val="993300"/>
                <w:sz w:val="36"/>
                <w:szCs w:val="36"/>
              </w:rPr>
            </w:pPr>
          </w:p>
        </w:tc>
        <w:tc>
          <w:tcPr>
            <w:tcW w:w="4500" w:type="dxa"/>
          </w:tcPr>
          <w:p w14:paraId="71D4C507" w14:textId="77777777" w:rsidR="009260C4" w:rsidRPr="00D7209A" w:rsidRDefault="009260C4" w:rsidP="006073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/>
                <w:sz w:val="20"/>
                <w:szCs w:val="22"/>
                <w:lang w:val="en-US"/>
              </w:rPr>
            </w:pPr>
          </w:p>
          <w:p w14:paraId="0A9789E5" w14:textId="77777777" w:rsidR="009260C4" w:rsidRPr="00D7209A" w:rsidRDefault="009260C4" w:rsidP="006073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/>
                <w:sz w:val="20"/>
                <w:szCs w:val="22"/>
                <w:lang w:val="en-US"/>
              </w:rPr>
            </w:pPr>
          </w:p>
          <w:p w14:paraId="7291BC7A" w14:textId="77777777" w:rsidR="009279ED" w:rsidRPr="00D7209A" w:rsidRDefault="00306E46" w:rsidP="00607315">
            <w:pPr>
              <w:jc w:val="center"/>
              <w:rPr>
                <w:rFonts w:ascii="Bradley Hand ITC" w:hAnsi="Bradley Hand ITC"/>
                <w:b/>
                <w:bCs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0F37C7" wp14:editId="75DB9A64">
                  <wp:extent cx="2367280" cy="447040"/>
                  <wp:effectExtent l="0" t="0" r="0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8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88D8E" w14:textId="77777777" w:rsidR="00E51126" w:rsidRDefault="00E51126" w:rsidP="00E51126">
            <w:pPr>
              <w:pStyle w:val="info"/>
              <w:widowControl w:val="0"/>
              <w:jc w:val="center"/>
              <w:rPr>
                <w:sz w:val="18"/>
                <w:szCs w:val="18"/>
              </w:rPr>
            </w:pPr>
            <w:r w:rsidRPr="00972451">
              <w:rPr>
                <w:sz w:val="18"/>
                <w:szCs w:val="18"/>
              </w:rPr>
              <w:t>This work has been</w:t>
            </w:r>
            <w:r>
              <w:rPr>
                <w:sz w:val="18"/>
                <w:szCs w:val="18"/>
              </w:rPr>
              <w:t xml:space="preserve"> supported</w:t>
            </w:r>
            <w:r w:rsidRPr="00972451">
              <w:rPr>
                <w:sz w:val="18"/>
                <w:szCs w:val="18"/>
              </w:rPr>
              <w:t xml:space="preserve"> by funding from the</w:t>
            </w:r>
          </w:p>
          <w:p w14:paraId="695B5687" w14:textId="77777777" w:rsidR="00E51126" w:rsidRDefault="00E51126" w:rsidP="00E51126">
            <w:pPr>
              <w:pStyle w:val="info"/>
              <w:widowControl w:val="0"/>
              <w:jc w:val="center"/>
              <w:rPr>
                <w:sz w:val="18"/>
                <w:szCs w:val="18"/>
              </w:rPr>
            </w:pPr>
            <w:r w:rsidRPr="0097245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MK</w:t>
            </w:r>
            <w:r w:rsidRPr="00972451">
              <w:rPr>
                <w:sz w:val="18"/>
                <w:szCs w:val="18"/>
              </w:rPr>
              <w:t xml:space="preserve"> Community Foundation who support education and social projects that have a lasting benefit in</w:t>
            </w:r>
          </w:p>
          <w:p w14:paraId="70135FFE" w14:textId="77777777" w:rsidR="00E51126" w:rsidRDefault="00E51126" w:rsidP="00E51126">
            <w:pPr>
              <w:pStyle w:val="info"/>
              <w:widowControl w:val="0"/>
              <w:jc w:val="center"/>
              <w:rPr>
                <w:sz w:val="18"/>
                <w:szCs w:val="18"/>
              </w:rPr>
            </w:pPr>
            <w:r w:rsidRPr="00972451">
              <w:rPr>
                <w:sz w:val="18"/>
                <w:szCs w:val="18"/>
              </w:rPr>
              <w:t>Milton Keynes</w:t>
            </w:r>
          </w:p>
          <w:p w14:paraId="32568324" w14:textId="77777777" w:rsidR="00E51126" w:rsidRDefault="00E51126" w:rsidP="00E51126">
            <w:pPr>
              <w:pStyle w:val="info"/>
              <w:widowControl w:val="0"/>
              <w:jc w:val="center"/>
              <w:rPr>
                <w:sz w:val="18"/>
                <w:szCs w:val="18"/>
              </w:rPr>
            </w:pPr>
          </w:p>
          <w:p w14:paraId="3BF1DD43" w14:textId="77777777" w:rsidR="00E51126" w:rsidRDefault="00E51126" w:rsidP="00E51126">
            <w:pPr>
              <w:pStyle w:val="info"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Also funded and supported by:</w:t>
            </w:r>
          </w:p>
          <w:p w14:paraId="48C21D5E" w14:textId="77777777" w:rsidR="009260C4" w:rsidRDefault="00306E46" w:rsidP="00607315">
            <w:pPr>
              <w:widowControl w:val="0"/>
              <w:jc w:val="center"/>
            </w:pPr>
            <w:r>
              <w:rPr>
                <w:rFonts w:ascii="Helvetica" w:hAnsi="Helvetica"/>
                <w:noProof/>
                <w:sz w:val="20"/>
                <w:szCs w:val="22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04BEEB03" wp14:editId="2B4A8F28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86995</wp:posOffset>
                  </wp:positionV>
                  <wp:extent cx="1036800" cy="864000"/>
                  <wp:effectExtent l="0" t="0" r="0" b="0"/>
                  <wp:wrapSquare wrapText="bothSides"/>
                  <wp:docPr id="137" name="Picture 14" descr="Master Medium 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ster Medium 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00" cy="8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ED8AAB" w14:textId="77777777" w:rsidR="00DD57F4" w:rsidRDefault="00DD57F4" w:rsidP="00607315">
            <w:pPr>
              <w:widowControl w:val="0"/>
              <w:jc w:val="center"/>
            </w:pPr>
          </w:p>
          <w:p w14:paraId="08EDB511" w14:textId="77777777" w:rsidR="00A57CA3" w:rsidRDefault="00A57CA3" w:rsidP="00607315">
            <w:pPr>
              <w:widowControl w:val="0"/>
              <w:jc w:val="center"/>
            </w:pPr>
          </w:p>
          <w:p w14:paraId="2247F2B8" w14:textId="77777777" w:rsidR="00A57CA3" w:rsidRDefault="00A57CA3" w:rsidP="00607315">
            <w:pPr>
              <w:widowControl w:val="0"/>
              <w:jc w:val="center"/>
            </w:pPr>
          </w:p>
          <w:p w14:paraId="3D373065" w14:textId="77777777" w:rsidR="009260C4" w:rsidRDefault="009260C4" w:rsidP="00607315">
            <w:pPr>
              <w:jc w:val="center"/>
            </w:pPr>
          </w:p>
          <w:p w14:paraId="09486B56" w14:textId="77777777" w:rsidR="009260C4" w:rsidRDefault="009260C4" w:rsidP="00607315">
            <w:pPr>
              <w:jc w:val="center"/>
            </w:pPr>
          </w:p>
          <w:p w14:paraId="3A4A7126" w14:textId="77777777" w:rsidR="00315071" w:rsidRDefault="00315071" w:rsidP="00607315">
            <w:pPr>
              <w:pStyle w:val="info"/>
              <w:widowControl w:val="0"/>
              <w:jc w:val="center"/>
              <w:rPr>
                <w:sz w:val="18"/>
                <w:szCs w:val="18"/>
              </w:rPr>
            </w:pPr>
          </w:p>
          <w:p w14:paraId="54E38D67" w14:textId="77777777" w:rsidR="00972451" w:rsidRDefault="00834C5D" w:rsidP="00022BAF">
            <w:pPr>
              <w:pStyle w:val="info"/>
              <w:widowControl w:val="0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662CCCB" wp14:editId="77576AB9">
                  <wp:simplePos x="0" y="0"/>
                  <wp:positionH relativeFrom="column">
                    <wp:posOffset>1732915</wp:posOffset>
                  </wp:positionH>
                  <wp:positionV relativeFrom="paragraph">
                    <wp:posOffset>27305</wp:posOffset>
                  </wp:positionV>
                  <wp:extent cx="762000" cy="829734"/>
                  <wp:effectExtent l="0" t="0" r="0" b="8890"/>
                  <wp:wrapNone/>
                  <wp:docPr id="3" name="Picture 3" descr="Crosslink Centr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sslink Centr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46" cy="83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2BAF">
              <w:rPr>
                <w:sz w:val="22"/>
                <w:szCs w:val="22"/>
              </w:rPr>
              <w:t xml:space="preserve">     </w:t>
            </w:r>
            <w:r w:rsidR="00195E84">
              <w:rPr>
                <w:noProof/>
              </w:rPr>
              <w:drawing>
                <wp:inline distT="0" distB="0" distL="0" distR="0" wp14:anchorId="6FA63962" wp14:editId="56F4604F">
                  <wp:extent cx="1328454" cy="762000"/>
                  <wp:effectExtent l="0" t="0" r="5080" b="0"/>
                  <wp:docPr id="5" name="Picture 2" descr="logoS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MB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256" cy="7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2BAF">
              <w:rPr>
                <w:sz w:val="22"/>
                <w:szCs w:val="22"/>
              </w:rPr>
              <w:t xml:space="preserve">          </w:t>
            </w:r>
          </w:p>
          <w:p w14:paraId="38B49703" w14:textId="77777777" w:rsidR="00BD67C1" w:rsidRPr="00D7209A" w:rsidRDefault="00E51126" w:rsidP="00BC447D">
            <w:pPr>
              <w:pStyle w:val="info"/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hu-HU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781F8C57" wp14:editId="6D57D70B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1818005</wp:posOffset>
                  </wp:positionV>
                  <wp:extent cx="1771650" cy="561975"/>
                  <wp:effectExtent l="0" t="0" r="0" b="9525"/>
                  <wp:wrapNone/>
                  <wp:docPr id="143" name="Picture 143" descr="CC07E294-C085-4339-AC7C-8221301361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C07E294-C085-4339-AC7C-8221301361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E1C17F" wp14:editId="38C912C2">
                  <wp:extent cx="999490" cy="13620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C-Logo-Grey-Colour-Transparent-PNG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</w:tcPr>
          <w:p w14:paraId="03122BD4" w14:textId="77777777" w:rsidR="009260C4" w:rsidRPr="00D7209A" w:rsidRDefault="009260C4" w:rsidP="00D7209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  <w:lang w:val="hu-HU" w:eastAsia="en-GB"/>
              </w:rPr>
            </w:pPr>
          </w:p>
        </w:tc>
        <w:tc>
          <w:tcPr>
            <w:tcW w:w="236" w:type="dxa"/>
          </w:tcPr>
          <w:p w14:paraId="6B282068" w14:textId="77777777" w:rsidR="009260C4" w:rsidRPr="00D7209A" w:rsidRDefault="009260C4" w:rsidP="00D7209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  <w:lang w:val="hu-HU" w:eastAsia="en-GB"/>
              </w:rPr>
            </w:pPr>
          </w:p>
        </w:tc>
        <w:tc>
          <w:tcPr>
            <w:tcW w:w="304" w:type="dxa"/>
            <w:tcBorders>
              <w:left w:val="nil"/>
            </w:tcBorders>
          </w:tcPr>
          <w:p w14:paraId="7D701F0E" w14:textId="77777777" w:rsidR="009260C4" w:rsidRPr="00D7209A" w:rsidRDefault="009260C4" w:rsidP="00D7209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  <w:lang w:val="hu-HU" w:eastAsia="en-GB"/>
              </w:rPr>
            </w:pPr>
          </w:p>
        </w:tc>
        <w:tc>
          <w:tcPr>
            <w:tcW w:w="5106" w:type="dxa"/>
          </w:tcPr>
          <w:p w14:paraId="516454CB" w14:textId="77777777" w:rsidR="009260C4" w:rsidRPr="000C2DF0" w:rsidRDefault="009260C4" w:rsidP="00D7209A">
            <w:pPr>
              <w:autoSpaceDE w:val="0"/>
              <w:autoSpaceDN w:val="0"/>
              <w:adjustRightInd w:val="0"/>
              <w:rPr>
                <w:rFonts w:ascii="Franklin Gothic Medium" w:eastAsia="MS Mincho" w:hAnsi="Franklin Gothic Medium"/>
                <w:color w:val="000080"/>
                <w:szCs w:val="32"/>
              </w:rPr>
            </w:pPr>
          </w:p>
          <w:p w14:paraId="1115E191" w14:textId="77777777" w:rsidR="009260C4" w:rsidRDefault="009260C4" w:rsidP="00D7209A">
            <w:pPr>
              <w:autoSpaceDE w:val="0"/>
              <w:autoSpaceDN w:val="0"/>
              <w:adjustRightInd w:val="0"/>
              <w:rPr>
                <w:rFonts w:ascii="Franklin Gothic Medium" w:eastAsia="MS Mincho" w:hAnsi="Franklin Gothic Medium"/>
                <w:color w:val="000080"/>
                <w:szCs w:val="32"/>
              </w:rPr>
            </w:pPr>
          </w:p>
          <w:p w14:paraId="0F7B27C8" w14:textId="77777777" w:rsidR="00022BAF" w:rsidRPr="000C2DF0" w:rsidRDefault="00022BAF" w:rsidP="00D7209A">
            <w:pPr>
              <w:autoSpaceDE w:val="0"/>
              <w:autoSpaceDN w:val="0"/>
              <w:adjustRightInd w:val="0"/>
              <w:rPr>
                <w:rFonts w:ascii="Franklin Gothic Medium" w:eastAsia="MS Mincho" w:hAnsi="Franklin Gothic Medium"/>
                <w:color w:val="000080"/>
                <w:szCs w:val="32"/>
              </w:rPr>
            </w:pPr>
          </w:p>
          <w:p w14:paraId="02B1EEAA" w14:textId="77777777" w:rsidR="009260C4" w:rsidRPr="000C2DF0" w:rsidRDefault="009260C4" w:rsidP="00D7209A">
            <w:pPr>
              <w:autoSpaceDE w:val="0"/>
              <w:autoSpaceDN w:val="0"/>
              <w:adjustRightInd w:val="0"/>
              <w:rPr>
                <w:rFonts w:ascii="Franklin Gothic Medium" w:eastAsia="MS Mincho" w:hAnsi="Franklin Gothic Medium"/>
                <w:color w:val="000080"/>
                <w:szCs w:val="32"/>
              </w:rPr>
            </w:pPr>
          </w:p>
          <w:p w14:paraId="7F1D9C69" w14:textId="77777777" w:rsidR="009260C4" w:rsidRPr="000C2DF0" w:rsidRDefault="00306E46" w:rsidP="00D7209A">
            <w:pPr>
              <w:widowControl w:val="0"/>
              <w:rPr>
                <w:rFonts w:ascii="Franklin Gothic Medium" w:hAnsi="Franklin Gothic Medium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E16C5A" wp14:editId="2706844D">
                  <wp:extent cx="2712720" cy="51816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6723E" w14:textId="77777777" w:rsidR="009260C4" w:rsidRDefault="009260C4" w:rsidP="009260C4">
            <w:pPr>
              <w:rPr>
                <w:rFonts w:ascii="Franklin Gothic Medium" w:hAnsi="Franklin Gothic Medium"/>
              </w:rPr>
            </w:pPr>
          </w:p>
          <w:p w14:paraId="485975F0" w14:textId="77777777" w:rsidR="00022BAF" w:rsidRPr="000C2DF0" w:rsidRDefault="00022BAF" w:rsidP="009260C4">
            <w:pPr>
              <w:rPr>
                <w:rFonts w:ascii="Franklin Gothic Medium" w:hAnsi="Franklin Gothic Medium"/>
              </w:rPr>
            </w:pPr>
          </w:p>
          <w:p w14:paraId="2B0E419E" w14:textId="77777777" w:rsidR="009260C4" w:rsidRPr="000C2DF0" w:rsidRDefault="009260C4" w:rsidP="009260C4">
            <w:pPr>
              <w:rPr>
                <w:rFonts w:ascii="Franklin Gothic Medium" w:hAnsi="Franklin Gothic Medium"/>
              </w:rPr>
            </w:pPr>
          </w:p>
          <w:p w14:paraId="5CF82489" w14:textId="77777777" w:rsidR="00442BBC" w:rsidRPr="007664C0" w:rsidRDefault="009260C4" w:rsidP="00442BBC">
            <w:pPr>
              <w:widowControl w:val="0"/>
              <w:tabs>
                <w:tab w:val="left" w:pos="792"/>
              </w:tabs>
              <w:jc w:val="center"/>
              <w:rPr>
                <w:rFonts w:ascii="Franklin Gothic Medium" w:hAnsi="Franklin Gothic Medium"/>
                <w:b/>
                <w:iCs/>
                <w:color w:val="1E0189"/>
                <w:sz w:val="44"/>
                <w:szCs w:val="36"/>
              </w:rPr>
            </w:pPr>
            <w:r w:rsidRPr="007664C0">
              <w:rPr>
                <w:rFonts w:ascii="Franklin Gothic Medium" w:hAnsi="Franklin Gothic Medium"/>
                <w:b/>
                <w:iCs/>
                <w:color w:val="1E0189"/>
                <w:sz w:val="44"/>
                <w:szCs w:val="36"/>
              </w:rPr>
              <w:t>Free, confidential,</w:t>
            </w:r>
          </w:p>
          <w:p w14:paraId="369E8951" w14:textId="77777777" w:rsidR="009260C4" w:rsidRPr="007664C0" w:rsidRDefault="009260C4" w:rsidP="00442BBC">
            <w:pPr>
              <w:widowControl w:val="0"/>
              <w:tabs>
                <w:tab w:val="left" w:pos="792"/>
              </w:tabs>
              <w:jc w:val="center"/>
              <w:rPr>
                <w:rFonts w:ascii="Franklin Gothic Medium" w:hAnsi="Franklin Gothic Medium"/>
                <w:b/>
                <w:iCs/>
                <w:color w:val="1E0189"/>
                <w:sz w:val="44"/>
                <w:szCs w:val="36"/>
              </w:rPr>
            </w:pPr>
            <w:r w:rsidRPr="007664C0">
              <w:rPr>
                <w:rFonts w:ascii="Franklin Gothic Medium" w:hAnsi="Franklin Gothic Medium"/>
                <w:b/>
                <w:iCs/>
                <w:color w:val="1E0189"/>
                <w:sz w:val="44"/>
                <w:szCs w:val="36"/>
              </w:rPr>
              <w:t xml:space="preserve">impartial </w:t>
            </w:r>
            <w:r w:rsidR="003A451E" w:rsidRPr="007664C0">
              <w:rPr>
                <w:rFonts w:ascii="Franklin Gothic Medium" w:hAnsi="Franklin Gothic Medium"/>
                <w:b/>
                <w:iCs/>
                <w:color w:val="1E0189"/>
                <w:sz w:val="44"/>
                <w:szCs w:val="36"/>
              </w:rPr>
              <w:t xml:space="preserve">debt </w:t>
            </w:r>
            <w:r w:rsidRPr="007664C0">
              <w:rPr>
                <w:rFonts w:ascii="Franklin Gothic Medium" w:hAnsi="Franklin Gothic Medium"/>
                <w:b/>
                <w:iCs/>
                <w:color w:val="1E0189"/>
                <w:sz w:val="44"/>
                <w:szCs w:val="36"/>
              </w:rPr>
              <w:t>advice…</w:t>
            </w:r>
          </w:p>
          <w:p w14:paraId="7B06B154" w14:textId="77777777" w:rsidR="009260C4" w:rsidRPr="007664C0" w:rsidRDefault="009260C4" w:rsidP="00972451">
            <w:pPr>
              <w:widowControl w:val="0"/>
              <w:tabs>
                <w:tab w:val="left" w:pos="792"/>
              </w:tabs>
              <w:jc w:val="center"/>
              <w:rPr>
                <w:rFonts w:ascii="Franklin Gothic Medium" w:hAnsi="Franklin Gothic Medium"/>
                <w:b/>
                <w:iCs/>
                <w:sz w:val="44"/>
                <w:szCs w:val="36"/>
              </w:rPr>
            </w:pPr>
          </w:p>
          <w:p w14:paraId="4ACDD99A" w14:textId="77777777" w:rsidR="00315071" w:rsidRPr="000C2DF0" w:rsidRDefault="00763334" w:rsidP="00972451">
            <w:pPr>
              <w:widowControl w:val="0"/>
              <w:tabs>
                <w:tab w:val="left" w:pos="792"/>
              </w:tabs>
              <w:jc w:val="center"/>
              <w:rPr>
                <w:rFonts w:ascii="Franklin Gothic Medium" w:hAnsi="Franklin Gothic Medium"/>
                <w:i/>
                <w:iCs/>
                <w:sz w:val="36"/>
                <w:szCs w:val="36"/>
              </w:rPr>
            </w:pPr>
            <w:r>
              <w:rPr>
                <w:rFonts w:ascii="Franklin Gothic Medium" w:hAnsi="Franklin Gothic Medium"/>
                <w:i/>
                <w:i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00E3C03" wp14:editId="7D212836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216535</wp:posOffset>
                  </wp:positionV>
                  <wp:extent cx="361950" cy="361950"/>
                  <wp:effectExtent l="0" t="0" r="0" b="0"/>
                  <wp:wrapThrough wrapText="bothSides">
                    <wp:wrapPolygon edited="0">
                      <wp:start x="4547" y="4547"/>
                      <wp:lineTo x="2274" y="15916"/>
                      <wp:lineTo x="18189" y="15916"/>
                      <wp:lineTo x="19326" y="14779"/>
                      <wp:lineTo x="18189" y="6821"/>
                      <wp:lineTo x="15916" y="4547"/>
                      <wp:lineTo x="4547" y="4547"/>
                    </wp:wrapPolygon>
                  </wp:wrapThrough>
                  <wp:docPr id="6" name="Picture 4" descr="http://www.clipartbest.com/cliparts/jcx/p5X/jcxp5XX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best.com/cliparts/jcx/p5X/jcxp5XX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21CCF9" w14:textId="77777777" w:rsidR="009260C4" w:rsidRPr="007664C0" w:rsidRDefault="00763334" w:rsidP="00763334">
            <w:pPr>
              <w:pStyle w:val="ListParagraph"/>
              <w:widowControl w:val="0"/>
              <w:tabs>
                <w:tab w:val="left" w:pos="792"/>
              </w:tabs>
              <w:rPr>
                <w:rFonts w:ascii="Franklin Gothic Medium" w:hAnsi="Franklin Gothic Medium"/>
                <w:iCs/>
                <w:sz w:val="36"/>
                <w:szCs w:val="36"/>
              </w:rPr>
            </w:pPr>
            <w:r>
              <w:rPr>
                <w:rFonts w:ascii="Franklin Gothic Medium" w:hAnsi="Franklin Gothic Medium"/>
                <w:i/>
                <w:iCs/>
                <w:sz w:val="36"/>
                <w:szCs w:val="36"/>
              </w:rPr>
              <w:t xml:space="preserve">  </w:t>
            </w:r>
            <w:r w:rsidR="00FB52EA" w:rsidRPr="007664C0">
              <w:rPr>
                <w:rFonts w:ascii="Franklin Gothic Medium" w:hAnsi="Franklin Gothic Medium"/>
                <w:iCs/>
                <w:sz w:val="36"/>
                <w:szCs w:val="36"/>
              </w:rPr>
              <w:t>0300 123</w:t>
            </w:r>
            <w:r w:rsidR="007A0B91" w:rsidRPr="007664C0">
              <w:rPr>
                <w:rFonts w:ascii="Franklin Gothic Medium" w:hAnsi="Franklin Gothic Medium"/>
                <w:iCs/>
                <w:sz w:val="36"/>
                <w:szCs w:val="36"/>
              </w:rPr>
              <w:t xml:space="preserve"> </w:t>
            </w:r>
            <w:r w:rsidR="00FB52EA" w:rsidRPr="007664C0">
              <w:rPr>
                <w:rFonts w:ascii="Franklin Gothic Medium" w:hAnsi="Franklin Gothic Medium"/>
                <w:iCs/>
                <w:sz w:val="36"/>
                <w:szCs w:val="36"/>
              </w:rPr>
              <w:t>5198</w:t>
            </w:r>
          </w:p>
          <w:p w14:paraId="69C1591A" w14:textId="77777777" w:rsidR="00763334" w:rsidRDefault="00763334" w:rsidP="00763334">
            <w:pPr>
              <w:pStyle w:val="ListParagraph"/>
              <w:widowControl w:val="0"/>
              <w:tabs>
                <w:tab w:val="left" w:pos="792"/>
              </w:tabs>
              <w:rPr>
                <w:rFonts w:ascii="Franklin Gothic Medium" w:hAnsi="Franklin Gothic Medium"/>
                <w:i/>
                <w:iCs/>
                <w:sz w:val="36"/>
                <w:szCs w:val="36"/>
              </w:rPr>
            </w:pPr>
          </w:p>
          <w:p w14:paraId="398422D2" w14:textId="77777777" w:rsidR="00D8371D" w:rsidRPr="007664C0" w:rsidRDefault="00763334" w:rsidP="00763334">
            <w:pPr>
              <w:pStyle w:val="ListParagraph"/>
              <w:widowControl w:val="0"/>
              <w:tabs>
                <w:tab w:val="left" w:pos="792"/>
              </w:tabs>
              <w:rPr>
                <w:rFonts w:ascii="Franklin Gothic Medium" w:hAnsi="Franklin Gothic Medium"/>
                <w:iCs/>
                <w:sz w:val="36"/>
                <w:szCs w:val="36"/>
              </w:rPr>
            </w:pPr>
            <w:r>
              <w:rPr>
                <w:rFonts w:ascii="Franklin Gothic Medium" w:hAnsi="Franklin Gothic Medium"/>
                <w:i/>
                <w:iCs/>
                <w:sz w:val="36"/>
                <w:szCs w:val="36"/>
              </w:rPr>
              <w:t xml:space="preserve">  </w:t>
            </w:r>
            <w:r w:rsidR="00D8371D" w:rsidRPr="007664C0">
              <w:rPr>
                <w:rFonts w:ascii="Franklin Gothic Medium" w:hAnsi="Franklin Gothic Medium"/>
                <w:iCs/>
                <w:sz w:val="36"/>
                <w:szCs w:val="36"/>
              </w:rPr>
              <w:t xml:space="preserve">01908 </w:t>
            </w:r>
            <w:r w:rsidR="001E2EF1" w:rsidRPr="007664C0">
              <w:rPr>
                <w:rFonts w:ascii="Franklin Gothic Medium" w:hAnsi="Franklin Gothic Medium"/>
                <w:iCs/>
                <w:sz w:val="36"/>
                <w:szCs w:val="36"/>
              </w:rPr>
              <w:t>550630</w:t>
            </w:r>
          </w:p>
          <w:p w14:paraId="1D38AD1B" w14:textId="77777777" w:rsidR="00FB52EA" w:rsidRDefault="00FB52EA" w:rsidP="00972451">
            <w:pPr>
              <w:widowControl w:val="0"/>
              <w:tabs>
                <w:tab w:val="left" w:pos="792"/>
              </w:tabs>
              <w:jc w:val="center"/>
              <w:rPr>
                <w:rFonts w:ascii="Franklin Gothic Medium" w:hAnsi="Franklin Gothic Medium"/>
                <w:i/>
                <w:iCs/>
                <w:sz w:val="36"/>
                <w:szCs w:val="36"/>
              </w:rPr>
            </w:pPr>
          </w:p>
          <w:p w14:paraId="22559DFB" w14:textId="77777777" w:rsidR="00315071" w:rsidRDefault="007664C0" w:rsidP="00D7209A">
            <w:pPr>
              <w:widowControl w:val="0"/>
              <w:tabs>
                <w:tab w:val="left" w:pos="792"/>
              </w:tabs>
              <w:rPr>
                <w:rFonts w:ascii="Franklin Gothic Medium" w:hAnsi="Franklin Gothic Medium"/>
                <w:i/>
                <w:iCs/>
                <w:sz w:val="36"/>
                <w:szCs w:val="36"/>
              </w:rPr>
            </w:pPr>
            <w:r>
              <w:rPr>
                <w:rFonts w:ascii="Franklin Gothic Medium" w:hAnsi="Franklin Gothic Medium"/>
                <w:i/>
                <w:i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C1099BF" wp14:editId="23E73797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-545465</wp:posOffset>
                  </wp:positionV>
                  <wp:extent cx="361950" cy="361950"/>
                  <wp:effectExtent l="0" t="0" r="0" b="0"/>
                  <wp:wrapThrough wrapText="bothSides">
                    <wp:wrapPolygon edited="0">
                      <wp:start x="4547" y="4547"/>
                      <wp:lineTo x="2274" y="15916"/>
                      <wp:lineTo x="18189" y="15916"/>
                      <wp:lineTo x="19326" y="14779"/>
                      <wp:lineTo x="18189" y="6821"/>
                      <wp:lineTo x="15916" y="4547"/>
                      <wp:lineTo x="4547" y="4547"/>
                    </wp:wrapPolygon>
                  </wp:wrapThrough>
                  <wp:docPr id="8" name="Picture 4" descr="http://www.clipartbest.com/cliparts/jcx/p5X/jcxp5XX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best.com/cliparts/jcx/p5X/jcxp5XX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9A705D" w14:textId="77777777" w:rsidR="00FB52EA" w:rsidRPr="007664C0" w:rsidRDefault="00616CEC" w:rsidP="00705F62">
            <w:pPr>
              <w:widowControl w:val="0"/>
              <w:tabs>
                <w:tab w:val="left" w:pos="792"/>
              </w:tabs>
              <w:jc w:val="center"/>
              <w:rPr>
                <w:rFonts w:ascii="Franklin Gothic Medium" w:hAnsi="Franklin Gothic Medium"/>
                <w:iCs/>
                <w:color w:val="00B050"/>
                <w:sz w:val="28"/>
                <w:szCs w:val="28"/>
              </w:rPr>
            </w:pPr>
            <w:r w:rsidRPr="007664C0">
              <w:rPr>
                <w:rFonts w:ascii="Franklin Gothic Medium" w:hAnsi="Franklin Gothic Medium"/>
                <w:iCs/>
                <w:color w:val="00B050"/>
                <w:sz w:val="28"/>
                <w:szCs w:val="28"/>
              </w:rPr>
              <w:t>office@</w:t>
            </w:r>
            <w:r w:rsidR="00B9743E" w:rsidRPr="007664C0">
              <w:rPr>
                <w:rFonts w:ascii="Franklin Gothic Medium" w:hAnsi="Franklin Gothic Medium"/>
                <w:iCs/>
                <w:color w:val="00B050"/>
                <w:sz w:val="28"/>
                <w:szCs w:val="28"/>
              </w:rPr>
              <w:t>mkmoneylifeline</w:t>
            </w:r>
            <w:r w:rsidR="00FB52EA" w:rsidRPr="007664C0">
              <w:rPr>
                <w:rFonts w:ascii="Franklin Gothic Medium" w:hAnsi="Franklin Gothic Medium"/>
                <w:iCs/>
                <w:color w:val="00B050"/>
                <w:sz w:val="28"/>
                <w:szCs w:val="28"/>
              </w:rPr>
              <w:t>.org.uk</w:t>
            </w:r>
          </w:p>
          <w:p w14:paraId="44D572E1" w14:textId="77777777" w:rsidR="00972451" w:rsidRPr="007664C0" w:rsidRDefault="00972451" w:rsidP="00D7209A">
            <w:pPr>
              <w:widowControl w:val="0"/>
              <w:tabs>
                <w:tab w:val="left" w:pos="792"/>
              </w:tabs>
              <w:rPr>
                <w:rFonts w:ascii="Franklin Gothic Medium" w:hAnsi="Franklin Gothic Medium"/>
                <w:iCs/>
                <w:color w:val="00B050"/>
                <w:sz w:val="28"/>
                <w:szCs w:val="28"/>
              </w:rPr>
            </w:pPr>
          </w:p>
          <w:p w14:paraId="4BA50C70" w14:textId="77777777" w:rsidR="009260C4" w:rsidRPr="007664C0" w:rsidRDefault="00972451" w:rsidP="00972451">
            <w:pPr>
              <w:widowControl w:val="0"/>
              <w:jc w:val="center"/>
              <w:rPr>
                <w:rFonts w:ascii="Franklin Gothic Medium" w:hAnsi="Franklin Gothic Medium"/>
                <w:color w:val="00B050"/>
                <w:sz w:val="28"/>
                <w:szCs w:val="28"/>
              </w:rPr>
            </w:pPr>
            <w:r w:rsidRPr="007664C0">
              <w:rPr>
                <w:rFonts w:ascii="Franklin Gothic Medium" w:hAnsi="Franklin Gothic Medium"/>
                <w:color w:val="00B050"/>
                <w:sz w:val="28"/>
                <w:szCs w:val="28"/>
              </w:rPr>
              <w:t>www.</w:t>
            </w:r>
            <w:r w:rsidR="00B9743E" w:rsidRPr="007664C0">
              <w:rPr>
                <w:rFonts w:ascii="Franklin Gothic Medium" w:hAnsi="Franklin Gothic Medium"/>
                <w:color w:val="00B050"/>
                <w:sz w:val="28"/>
                <w:szCs w:val="28"/>
              </w:rPr>
              <w:t>mk</w:t>
            </w:r>
            <w:r w:rsidRPr="007664C0">
              <w:rPr>
                <w:rFonts w:ascii="Franklin Gothic Medium" w:hAnsi="Franklin Gothic Medium"/>
                <w:color w:val="00B050"/>
                <w:sz w:val="28"/>
                <w:szCs w:val="28"/>
              </w:rPr>
              <w:t>moneylifeli</w:t>
            </w:r>
            <w:r w:rsidR="002776F7" w:rsidRPr="007664C0">
              <w:rPr>
                <w:rFonts w:ascii="Franklin Gothic Medium" w:hAnsi="Franklin Gothic Medium"/>
                <w:color w:val="00B050"/>
                <w:sz w:val="28"/>
                <w:szCs w:val="28"/>
              </w:rPr>
              <w:t>n</w:t>
            </w:r>
            <w:r w:rsidR="00B9743E" w:rsidRPr="007664C0">
              <w:rPr>
                <w:rFonts w:ascii="Franklin Gothic Medium" w:hAnsi="Franklin Gothic Medium"/>
                <w:color w:val="00B050"/>
                <w:sz w:val="28"/>
                <w:szCs w:val="28"/>
              </w:rPr>
              <w:t>e</w:t>
            </w:r>
            <w:r w:rsidRPr="007664C0">
              <w:rPr>
                <w:rFonts w:ascii="Franklin Gothic Medium" w:hAnsi="Franklin Gothic Medium"/>
                <w:color w:val="00B050"/>
                <w:sz w:val="28"/>
                <w:szCs w:val="28"/>
              </w:rPr>
              <w:t>.org.uk</w:t>
            </w:r>
          </w:p>
          <w:p w14:paraId="15DAF158" w14:textId="77777777" w:rsidR="00442BBC" w:rsidRPr="000C2DF0" w:rsidRDefault="00442BBC" w:rsidP="00D7209A">
            <w:pPr>
              <w:widowControl w:val="0"/>
              <w:rPr>
                <w:rFonts w:ascii="Franklin Gothic Medium" w:hAnsi="Franklin Gothic Medium"/>
              </w:rPr>
            </w:pPr>
          </w:p>
          <w:p w14:paraId="0B69697B" w14:textId="77777777" w:rsidR="00972451" w:rsidRDefault="00972451" w:rsidP="00972451">
            <w:pPr>
              <w:tabs>
                <w:tab w:val="left" w:pos="765"/>
                <w:tab w:val="center" w:pos="2142"/>
              </w:tabs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6"/>
                <w:szCs w:val="16"/>
                <w:lang w:val="en-US" w:bidi="en-US"/>
              </w:rPr>
            </w:pPr>
          </w:p>
          <w:p w14:paraId="6600431C" w14:textId="77777777" w:rsidR="002A5C38" w:rsidRDefault="002A5C38" w:rsidP="00972451">
            <w:pPr>
              <w:tabs>
                <w:tab w:val="left" w:pos="765"/>
                <w:tab w:val="center" w:pos="2142"/>
              </w:tabs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6"/>
                <w:szCs w:val="16"/>
                <w:lang w:val="en-US" w:bidi="en-US"/>
              </w:rPr>
            </w:pPr>
          </w:p>
          <w:p w14:paraId="331B888D" w14:textId="77777777" w:rsidR="00B51B24" w:rsidRPr="000C2DF0" w:rsidRDefault="00CA2679" w:rsidP="00022BAF">
            <w:pPr>
              <w:tabs>
                <w:tab w:val="left" w:pos="765"/>
                <w:tab w:val="center" w:pos="2142"/>
              </w:tabs>
              <w:autoSpaceDE w:val="0"/>
              <w:autoSpaceDN w:val="0"/>
              <w:adjustRightInd w:val="0"/>
              <w:jc w:val="center"/>
              <w:rPr>
                <w:rFonts w:ascii="Franklin Gothic Medium" w:hAnsi="Franklin Gothic Medium" w:cs="Arial"/>
                <w:b/>
                <w:bCs/>
                <w:sz w:val="28"/>
                <w:szCs w:val="28"/>
                <w:lang w:val="hu-HU" w:eastAsia="en-GB"/>
              </w:rPr>
            </w:pPr>
            <w:r>
              <w:rPr>
                <w:noProof/>
              </w:rPr>
              <w:drawing>
                <wp:inline distT="0" distB="0" distL="0" distR="0" wp14:anchorId="784C516D" wp14:editId="22DCBDEF">
                  <wp:extent cx="2209800" cy="120015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</w:tbl>
    <w:p w14:paraId="6C78BC73" w14:textId="77777777" w:rsidR="009260C4" w:rsidRPr="00420316" w:rsidRDefault="009260C4" w:rsidP="00104CC0">
      <w:pPr>
        <w:pStyle w:val="PlainText"/>
        <w:spacing w:line="480" w:lineRule="auto"/>
        <w:rPr>
          <w:rFonts w:eastAsia="MS Mincho"/>
          <w:szCs w:val="28"/>
        </w:rPr>
      </w:pPr>
    </w:p>
    <w:sectPr w:rsidR="009260C4" w:rsidRPr="00420316" w:rsidSect="00E866CD">
      <w:pgSz w:w="16838" w:h="11899" w:orient="landscape"/>
      <w:pgMar w:top="567" w:right="340" w:bottom="397" w:left="3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B8A9B" w14:textId="77777777" w:rsidR="00D90620" w:rsidRDefault="00D90620">
      <w:r>
        <w:separator/>
      </w:r>
    </w:p>
  </w:endnote>
  <w:endnote w:type="continuationSeparator" w:id="0">
    <w:p w14:paraId="78D80387" w14:textId="77777777" w:rsidR="00D90620" w:rsidRDefault="00D90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M Sans Regular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F2CB4" w14:textId="77777777" w:rsidR="00D90620" w:rsidRDefault="00D90620">
      <w:r>
        <w:separator/>
      </w:r>
    </w:p>
  </w:footnote>
  <w:footnote w:type="continuationSeparator" w:id="0">
    <w:p w14:paraId="2DD0A835" w14:textId="77777777" w:rsidR="00D90620" w:rsidRDefault="00D906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alt="http://sweetclipart.com/multisite/sweetclipart/files/phone_ringing_icon.png" style="width:684pt;height:830.4pt;visibility:visible" o:bullet="t">
        <v:imagedata r:id="rId1" o:title="phone_ringing_icon"/>
      </v:shape>
    </w:pict>
  </w:numPicBullet>
  <w:abstractNum w:abstractNumId="0" w15:restartNumberingAfterBreak="0">
    <w:nsid w:val="FFFFFFFE"/>
    <w:multiLevelType w:val="singleLevel"/>
    <w:tmpl w:val="98AC9D5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hybridMultilevel"/>
    <w:tmpl w:val="AFB41534"/>
    <w:lvl w:ilvl="0" w:tplc="CA60751A">
      <w:numFmt w:val="none"/>
      <w:lvlText w:val=""/>
      <w:lvlJc w:val="left"/>
      <w:pPr>
        <w:tabs>
          <w:tab w:val="num" w:pos="360"/>
        </w:tabs>
      </w:pPr>
    </w:lvl>
    <w:lvl w:ilvl="1" w:tplc="DB829B70">
      <w:numFmt w:val="decimal"/>
      <w:lvlText w:val=""/>
      <w:lvlJc w:val="left"/>
    </w:lvl>
    <w:lvl w:ilvl="2" w:tplc="A5649D06">
      <w:numFmt w:val="decimal"/>
      <w:lvlText w:val=""/>
      <w:lvlJc w:val="left"/>
    </w:lvl>
    <w:lvl w:ilvl="3" w:tplc="8866167E">
      <w:numFmt w:val="decimal"/>
      <w:lvlText w:val=""/>
      <w:lvlJc w:val="left"/>
    </w:lvl>
    <w:lvl w:ilvl="4" w:tplc="438CE08C">
      <w:numFmt w:val="decimal"/>
      <w:lvlText w:val=""/>
      <w:lvlJc w:val="left"/>
    </w:lvl>
    <w:lvl w:ilvl="5" w:tplc="D9F29E6C">
      <w:numFmt w:val="decimal"/>
      <w:lvlText w:val=""/>
      <w:lvlJc w:val="left"/>
    </w:lvl>
    <w:lvl w:ilvl="6" w:tplc="0AE695FC">
      <w:numFmt w:val="decimal"/>
      <w:lvlText w:val=""/>
      <w:lvlJc w:val="left"/>
    </w:lvl>
    <w:lvl w:ilvl="7" w:tplc="941213F0">
      <w:numFmt w:val="decimal"/>
      <w:lvlText w:val=""/>
      <w:lvlJc w:val="left"/>
    </w:lvl>
    <w:lvl w:ilvl="8" w:tplc="5706E756">
      <w:numFmt w:val="decimal"/>
      <w:lvlText w:val=""/>
      <w:lvlJc w:val="left"/>
    </w:lvl>
  </w:abstractNum>
  <w:abstractNum w:abstractNumId="2" w15:restartNumberingAfterBreak="0">
    <w:nsid w:val="031B4AF9"/>
    <w:multiLevelType w:val="hybridMultilevel"/>
    <w:tmpl w:val="124AEB30"/>
    <w:lvl w:ilvl="0" w:tplc="417ECB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9C85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3CF2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7458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8CC1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A6ED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40D9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B4AE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B8D1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232E29"/>
    <w:multiLevelType w:val="hybridMultilevel"/>
    <w:tmpl w:val="12DA7D40"/>
    <w:lvl w:ilvl="0" w:tplc="735C1E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BC25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5202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882D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585B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FE9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C0A5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D0A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C2C7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8A60AE"/>
    <w:multiLevelType w:val="hybridMultilevel"/>
    <w:tmpl w:val="60E0E0B6"/>
    <w:lvl w:ilvl="0" w:tplc="00010409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5" w15:restartNumberingAfterBreak="0">
    <w:nsid w:val="256000F0"/>
    <w:multiLevelType w:val="hybridMultilevel"/>
    <w:tmpl w:val="471C48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FA551C"/>
    <w:multiLevelType w:val="hybridMultilevel"/>
    <w:tmpl w:val="2EB401A8"/>
    <w:lvl w:ilvl="0" w:tplc="197C9DBE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2A497B"/>
        <w:w w:val="238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4C1368"/>
    <w:multiLevelType w:val="hybridMultilevel"/>
    <w:tmpl w:val="F938687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GM Sans Regular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GM Sans Regular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GM Sans Regular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&gt;"/>
        <w:legacy w:legacy="1" w:legacySpace="0" w:legacyIndent="0"/>
        <w:lvlJc w:val="left"/>
        <w:rPr>
          <w:rFonts w:ascii="GM Sans Regular" w:hAnsi="GM Sans Regular" w:hint="default"/>
          <w:sz w:val="36"/>
        </w:rPr>
      </w:lvl>
    </w:lvlOverride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B73"/>
    <w:rsid w:val="00022BAF"/>
    <w:rsid w:val="000422D2"/>
    <w:rsid w:val="000538C4"/>
    <w:rsid w:val="00092BAF"/>
    <w:rsid w:val="000A149F"/>
    <w:rsid w:val="000A3F09"/>
    <w:rsid w:val="000C2DF0"/>
    <w:rsid w:val="00104CC0"/>
    <w:rsid w:val="00134DCA"/>
    <w:rsid w:val="00174007"/>
    <w:rsid w:val="00195E84"/>
    <w:rsid w:val="001B595B"/>
    <w:rsid w:val="001E2EF1"/>
    <w:rsid w:val="00207948"/>
    <w:rsid w:val="00207CC3"/>
    <w:rsid w:val="00230C30"/>
    <w:rsid w:val="002776F7"/>
    <w:rsid w:val="00280A27"/>
    <w:rsid w:val="00282B71"/>
    <w:rsid w:val="002A5C38"/>
    <w:rsid w:val="002A6970"/>
    <w:rsid w:val="002A6E93"/>
    <w:rsid w:val="002E2644"/>
    <w:rsid w:val="002F3DB6"/>
    <w:rsid w:val="002F4E42"/>
    <w:rsid w:val="00306E46"/>
    <w:rsid w:val="00315071"/>
    <w:rsid w:val="00354FEB"/>
    <w:rsid w:val="003A3D2A"/>
    <w:rsid w:val="003A451E"/>
    <w:rsid w:val="003F2D38"/>
    <w:rsid w:val="00414731"/>
    <w:rsid w:val="004400AE"/>
    <w:rsid w:val="00442BBC"/>
    <w:rsid w:val="00473661"/>
    <w:rsid w:val="00497827"/>
    <w:rsid w:val="004B386D"/>
    <w:rsid w:val="004C0117"/>
    <w:rsid w:val="004D14C2"/>
    <w:rsid w:val="00506F08"/>
    <w:rsid w:val="00511F23"/>
    <w:rsid w:val="005521FE"/>
    <w:rsid w:val="00565E06"/>
    <w:rsid w:val="0057174B"/>
    <w:rsid w:val="00571767"/>
    <w:rsid w:val="00575E86"/>
    <w:rsid w:val="00584EC7"/>
    <w:rsid w:val="005B1567"/>
    <w:rsid w:val="005B4439"/>
    <w:rsid w:val="005B7E25"/>
    <w:rsid w:val="005D23A6"/>
    <w:rsid w:val="005D4594"/>
    <w:rsid w:val="005E04A6"/>
    <w:rsid w:val="00607315"/>
    <w:rsid w:val="00616CEC"/>
    <w:rsid w:val="00670455"/>
    <w:rsid w:val="0069568F"/>
    <w:rsid w:val="006A28A0"/>
    <w:rsid w:val="006A61D7"/>
    <w:rsid w:val="006B7ACB"/>
    <w:rsid w:val="00704A27"/>
    <w:rsid w:val="00705F62"/>
    <w:rsid w:val="0070711F"/>
    <w:rsid w:val="00722530"/>
    <w:rsid w:val="0072273C"/>
    <w:rsid w:val="00763334"/>
    <w:rsid w:val="00765BDF"/>
    <w:rsid w:val="007664C0"/>
    <w:rsid w:val="00770D2E"/>
    <w:rsid w:val="007746B7"/>
    <w:rsid w:val="007A0B91"/>
    <w:rsid w:val="007A1B78"/>
    <w:rsid w:val="007B7B16"/>
    <w:rsid w:val="007C1FCB"/>
    <w:rsid w:val="007C2389"/>
    <w:rsid w:val="007E4ED8"/>
    <w:rsid w:val="007E797A"/>
    <w:rsid w:val="00807486"/>
    <w:rsid w:val="00820614"/>
    <w:rsid w:val="00831CB3"/>
    <w:rsid w:val="00832B74"/>
    <w:rsid w:val="00834C5D"/>
    <w:rsid w:val="0087374E"/>
    <w:rsid w:val="008B6906"/>
    <w:rsid w:val="008C338B"/>
    <w:rsid w:val="008D411E"/>
    <w:rsid w:val="00901CCE"/>
    <w:rsid w:val="00902315"/>
    <w:rsid w:val="009260C4"/>
    <w:rsid w:val="009279ED"/>
    <w:rsid w:val="00972451"/>
    <w:rsid w:val="0098393B"/>
    <w:rsid w:val="00985E4E"/>
    <w:rsid w:val="009E312F"/>
    <w:rsid w:val="009E6EEC"/>
    <w:rsid w:val="00A30713"/>
    <w:rsid w:val="00A350BD"/>
    <w:rsid w:val="00A57CA3"/>
    <w:rsid w:val="00A75CFB"/>
    <w:rsid w:val="00A85F0D"/>
    <w:rsid w:val="00A92D2C"/>
    <w:rsid w:val="00AD52F8"/>
    <w:rsid w:val="00AE0EF0"/>
    <w:rsid w:val="00AF1002"/>
    <w:rsid w:val="00B21045"/>
    <w:rsid w:val="00B22297"/>
    <w:rsid w:val="00B37763"/>
    <w:rsid w:val="00B51B24"/>
    <w:rsid w:val="00B77E6E"/>
    <w:rsid w:val="00B83C4F"/>
    <w:rsid w:val="00B9743E"/>
    <w:rsid w:val="00BC447D"/>
    <w:rsid w:val="00BD531A"/>
    <w:rsid w:val="00BD67C1"/>
    <w:rsid w:val="00BF39AE"/>
    <w:rsid w:val="00C05F91"/>
    <w:rsid w:val="00C06222"/>
    <w:rsid w:val="00C312C5"/>
    <w:rsid w:val="00C50D91"/>
    <w:rsid w:val="00C52388"/>
    <w:rsid w:val="00C67A90"/>
    <w:rsid w:val="00C76B73"/>
    <w:rsid w:val="00C80372"/>
    <w:rsid w:val="00CA2679"/>
    <w:rsid w:val="00CB0C16"/>
    <w:rsid w:val="00CB7A26"/>
    <w:rsid w:val="00CF37D2"/>
    <w:rsid w:val="00CF3E56"/>
    <w:rsid w:val="00D1553F"/>
    <w:rsid w:val="00D21575"/>
    <w:rsid w:val="00D51E44"/>
    <w:rsid w:val="00D51E7B"/>
    <w:rsid w:val="00D62493"/>
    <w:rsid w:val="00D7209A"/>
    <w:rsid w:val="00D76BEB"/>
    <w:rsid w:val="00D8371D"/>
    <w:rsid w:val="00D90620"/>
    <w:rsid w:val="00DB524E"/>
    <w:rsid w:val="00DD297F"/>
    <w:rsid w:val="00DD57F4"/>
    <w:rsid w:val="00DE7463"/>
    <w:rsid w:val="00DF24E8"/>
    <w:rsid w:val="00E03BBF"/>
    <w:rsid w:val="00E137ED"/>
    <w:rsid w:val="00E51126"/>
    <w:rsid w:val="00E56796"/>
    <w:rsid w:val="00E64DE2"/>
    <w:rsid w:val="00E866CD"/>
    <w:rsid w:val="00EE5127"/>
    <w:rsid w:val="00F021E5"/>
    <w:rsid w:val="00F9175A"/>
    <w:rsid w:val="00FB52EA"/>
    <w:rsid w:val="00FC6189"/>
    <w:rsid w:val="00FD141C"/>
    <w:rsid w:val="00FE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5A2E84"/>
  <w15:docId w15:val="{8D50C751-C53C-466E-BBE7-26CDC581A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746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E7463"/>
    <w:pPr>
      <w:keepNext/>
      <w:outlineLvl w:val="0"/>
    </w:pPr>
    <w:rPr>
      <w:rFonts w:ascii="Monotype Corsiva" w:hAnsi="Monotype Corsiva"/>
      <w:sz w:val="52"/>
    </w:rPr>
  </w:style>
  <w:style w:type="paragraph" w:styleId="Heading2">
    <w:name w:val="heading 2"/>
    <w:basedOn w:val="Normal"/>
    <w:next w:val="Normal"/>
    <w:qFormat/>
    <w:rsid w:val="00DE7463"/>
    <w:pPr>
      <w:keepNext/>
      <w:outlineLvl w:val="1"/>
    </w:pPr>
    <w:rPr>
      <w:rFonts w:ascii="Book Antiqua" w:hAnsi="Book Antiqua"/>
      <w:b/>
      <w:i/>
      <w:snapToGrid w:val="0"/>
      <w:color w:val="000000"/>
      <w:sz w:val="72"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04207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DE7463"/>
    <w:rPr>
      <w:rFonts w:ascii="Courier New" w:hAnsi="Courier New" w:cs="Monotype Corsiva"/>
      <w:sz w:val="20"/>
      <w:szCs w:val="20"/>
    </w:rPr>
  </w:style>
  <w:style w:type="character" w:styleId="Hyperlink">
    <w:name w:val="Hyperlink"/>
    <w:rsid w:val="00DE7463"/>
    <w:rPr>
      <w:color w:val="0000FF"/>
      <w:u w:val="single"/>
    </w:rPr>
  </w:style>
  <w:style w:type="character" w:styleId="FollowedHyperlink">
    <w:name w:val="FollowedHyperlink"/>
    <w:rsid w:val="00DE7463"/>
    <w:rPr>
      <w:color w:val="800080"/>
      <w:u w:val="single"/>
    </w:rPr>
  </w:style>
  <w:style w:type="paragraph" w:styleId="Header">
    <w:name w:val="header"/>
    <w:basedOn w:val="Normal"/>
    <w:rsid w:val="00DE74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E7463"/>
    <w:pPr>
      <w:tabs>
        <w:tab w:val="center" w:pos="4153"/>
        <w:tab w:val="right" w:pos="8306"/>
      </w:tabs>
    </w:pPr>
  </w:style>
  <w:style w:type="character" w:styleId="Emphasis">
    <w:name w:val="Emphasis"/>
    <w:qFormat/>
    <w:rsid w:val="00DE7463"/>
    <w:rPr>
      <w:i/>
      <w:iCs/>
    </w:rPr>
  </w:style>
  <w:style w:type="paragraph" w:styleId="NormalWeb">
    <w:name w:val="Normal (Web)"/>
    <w:basedOn w:val="Normal"/>
    <w:uiPriority w:val="99"/>
    <w:rsid w:val="00DE7463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DE7463"/>
    <w:rPr>
      <w:b/>
      <w:bCs/>
    </w:rPr>
  </w:style>
  <w:style w:type="paragraph" w:styleId="DocumentMap">
    <w:name w:val="Document Map"/>
    <w:basedOn w:val="Normal"/>
    <w:semiHidden/>
    <w:rsid w:val="00DE7463"/>
    <w:pPr>
      <w:shd w:val="clear" w:color="auto" w:fill="000080"/>
    </w:pPr>
    <w:rPr>
      <w:rFonts w:ascii="Tahoma" w:hAnsi="Tahoma"/>
    </w:rPr>
  </w:style>
  <w:style w:type="table" w:styleId="TableGrid">
    <w:name w:val="Table Grid"/>
    <w:basedOn w:val="TableNormal"/>
    <w:rsid w:val="00217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inlink">
    <w:name w:val="main_link"/>
    <w:basedOn w:val="DefaultParagraphFont"/>
    <w:rsid w:val="00A7313B"/>
  </w:style>
  <w:style w:type="character" w:customStyle="1" w:styleId="greydot1">
    <w:name w:val="greydot1"/>
    <w:basedOn w:val="DefaultParagraphFont"/>
    <w:rsid w:val="00ED106E"/>
  </w:style>
  <w:style w:type="character" w:customStyle="1" w:styleId="arrow1">
    <w:name w:val="arrow1"/>
    <w:basedOn w:val="DefaultParagraphFont"/>
    <w:rsid w:val="00ED106E"/>
  </w:style>
  <w:style w:type="character" w:customStyle="1" w:styleId="titlesub">
    <w:name w:val="titlesub"/>
    <w:basedOn w:val="DefaultParagraphFont"/>
    <w:rsid w:val="00ED106E"/>
  </w:style>
  <w:style w:type="character" w:customStyle="1" w:styleId="sup">
    <w:name w:val="sup"/>
    <w:basedOn w:val="DefaultParagraphFont"/>
    <w:rsid w:val="006A0B8B"/>
  </w:style>
  <w:style w:type="character" w:customStyle="1" w:styleId="Heading3Char">
    <w:name w:val="Heading 3 Char"/>
    <w:link w:val="Heading3"/>
    <w:uiPriority w:val="9"/>
    <w:rsid w:val="00042074"/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customStyle="1" w:styleId="sup1">
    <w:name w:val="sup1"/>
    <w:rsid w:val="00042074"/>
    <w:rPr>
      <w:b/>
      <w:bCs/>
      <w:sz w:val="16"/>
      <w:szCs w:val="16"/>
    </w:rPr>
  </w:style>
  <w:style w:type="paragraph" w:customStyle="1" w:styleId="info">
    <w:name w:val="info"/>
    <w:rsid w:val="004329EA"/>
    <w:rPr>
      <w:rFonts w:ascii="Franklin Gothic Medium" w:hAnsi="Franklin Gothic Medium"/>
      <w:color w:val="000000"/>
      <w:kern w:val="30"/>
    </w:rPr>
  </w:style>
  <w:style w:type="paragraph" w:customStyle="1" w:styleId="debtbody">
    <w:name w:val="debtbody"/>
    <w:rsid w:val="004329EA"/>
    <w:pPr>
      <w:spacing w:after="120"/>
    </w:pPr>
    <w:rPr>
      <w:rFonts w:ascii="Franklin Gothic Medium" w:hAnsi="Franklin Gothic Medium"/>
      <w:color w:val="000000"/>
      <w:kern w:val="30"/>
      <w:sz w:val="26"/>
      <w:szCs w:val="26"/>
    </w:rPr>
  </w:style>
  <w:style w:type="paragraph" w:customStyle="1" w:styleId="debthead">
    <w:name w:val="debthead"/>
    <w:rsid w:val="004329EA"/>
    <w:pPr>
      <w:spacing w:before="80" w:after="120"/>
    </w:pPr>
    <w:rPr>
      <w:rFonts w:ascii="Franklin Gothic Medium" w:hAnsi="Franklin Gothic Medium"/>
      <w:b/>
      <w:bCs/>
      <w:color w:val="000000"/>
      <w:kern w:val="30"/>
      <w:sz w:val="40"/>
      <w:szCs w:val="40"/>
    </w:rPr>
  </w:style>
  <w:style w:type="paragraph" w:styleId="BalloonText">
    <w:name w:val="Balloon Text"/>
    <w:basedOn w:val="Normal"/>
    <w:link w:val="BalloonTextChar"/>
    <w:rsid w:val="00C0622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0622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3150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eyLifeline\Documents\SyncFiles\MKML%20templates\Trifold%20Debt%20Leaflet%20-%20Nov%20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ACA34-0EDF-4DCD-B073-7F598A527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Trifold Debt Leaflet - Nov 2013</Template>
  <TotalTime>1</TotalTime>
  <Pages>2</Pages>
  <Words>374</Words>
  <Characters>2104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06</vt:lpstr>
    </vt:vector>
  </TitlesOfParts>
  <Company>Hewlett-Packard Company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06</dc:title>
  <dc:subject/>
  <dc:creator>MoneyLifeline</dc:creator>
  <cp:keywords/>
  <dc:description/>
  <cp:lastModifiedBy>Erica Stevens</cp:lastModifiedBy>
  <cp:revision>2</cp:revision>
  <cp:lastPrinted>2021-11-05T11:53:00Z</cp:lastPrinted>
  <dcterms:created xsi:type="dcterms:W3CDTF">2021-11-05T12:04:00Z</dcterms:created>
  <dcterms:modified xsi:type="dcterms:W3CDTF">2021-11-05T12:04:00Z</dcterms:modified>
</cp:coreProperties>
</file>